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9A23C" w14:textId="77777777" w:rsidR="00110705" w:rsidRDefault="00480AF5">
      <w:pPr>
        <w:spacing w:after="31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C85AC88" wp14:editId="17E56ACC">
                <wp:simplePos x="0" y="0"/>
                <wp:positionH relativeFrom="margin">
                  <wp:align>right</wp:align>
                </wp:positionH>
                <wp:positionV relativeFrom="paragraph">
                  <wp:posOffset>2769870</wp:posOffset>
                </wp:positionV>
                <wp:extent cx="6286500" cy="3333750"/>
                <wp:effectExtent l="0" t="0" r="0" b="0"/>
                <wp:wrapSquare wrapText="bothSides"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D95D9" w14:textId="77777777" w:rsidR="002437A7" w:rsidRDefault="002268EB" w:rsidP="006A5485">
                            <w:pPr>
                              <w:pStyle w:val="Fibocomzh7"/>
                            </w:pPr>
                            <w:proofErr w:type="spellStart"/>
                            <w:r>
                              <w:t>F</w:t>
                            </w:r>
                            <w:r w:rsidR="00EE37AF">
                              <w:t>ibocom_</w:t>
                            </w:r>
                            <w:r w:rsidR="002437A7">
                              <w:t>Linux</w:t>
                            </w:r>
                            <w:proofErr w:type="spellEnd"/>
                          </w:p>
                          <w:p w14:paraId="616E1B7A" w14:textId="48285454" w:rsidR="00F87537" w:rsidRPr="00D8305D" w:rsidRDefault="002268EB" w:rsidP="006A5485">
                            <w:pPr>
                              <w:pStyle w:val="Fibocomzh7"/>
                            </w:pPr>
                            <w:r>
                              <w:rPr>
                                <w:rFonts w:hint="eastAsia"/>
                              </w:rPr>
                              <w:t>日志工具</w:t>
                            </w:r>
                            <w:proofErr w:type="spellStart"/>
                            <w:r w:rsidR="00EE37AF">
                              <w:t>LogCapture</w:t>
                            </w:r>
                            <w:proofErr w:type="spellEnd"/>
                            <w:r>
                              <w:t>使用指南</w:t>
                            </w:r>
                          </w:p>
                          <w:p w14:paraId="582104F0" w14:textId="7D039D16" w:rsidR="00F87537" w:rsidRPr="008D7682" w:rsidRDefault="008466C5" w:rsidP="008D7682">
                            <w:pPr>
                              <w:pStyle w:val="Fibocomzh9"/>
                              <w:spacing w:before="480"/>
                            </w:pPr>
                            <w:r>
                              <w:t>V2.</w:t>
                            </w:r>
                            <w:r w:rsidR="00D97446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5AC8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43.8pt;margin-top:218.1pt;width:495pt;height:262.5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" stroked="f">
                <v:textbox>
                  <w:txbxContent>
                    <w:p w14:paraId="224D95D9" w14:textId="77777777" w:rsidR="002437A7" w:rsidRDefault="002268EB" w:rsidP="006A5485">
                      <w:pPr>
                        <w:pStyle w:val="Fibocomzh7"/>
                      </w:pPr>
                      <w:proofErr w:type="spellStart"/>
                      <w:r>
                        <w:t>F</w:t>
                      </w:r>
                      <w:r w:rsidR="00EE37AF">
                        <w:t>ibocom_</w:t>
                      </w:r>
                      <w:r w:rsidR="002437A7">
                        <w:t>Linux</w:t>
                      </w:r>
                      <w:proofErr w:type="spellEnd"/>
                    </w:p>
                    <w:p w14:paraId="616E1B7A" w14:textId="48285454" w:rsidR="00F87537" w:rsidRPr="00D8305D" w:rsidRDefault="002268EB" w:rsidP="006A5485">
                      <w:pPr>
                        <w:pStyle w:val="Fibocomzh7"/>
                      </w:pPr>
                      <w:r>
                        <w:rPr>
                          <w:rFonts w:hint="eastAsia"/>
                        </w:rPr>
                        <w:t>日志工具</w:t>
                      </w:r>
                      <w:proofErr w:type="spellStart"/>
                      <w:r w:rsidR="00EE37AF">
                        <w:t>LogCapture</w:t>
                      </w:r>
                      <w:proofErr w:type="spellEnd"/>
                      <w:r>
                        <w:t>使用指南</w:t>
                      </w:r>
                    </w:p>
                    <w:p w14:paraId="582104F0" w14:textId="7D039D16" w:rsidR="00F87537" w:rsidRPr="008D7682" w:rsidRDefault="008466C5" w:rsidP="008D7682">
                      <w:pPr>
                        <w:pStyle w:val="Fibocomzh9"/>
                        <w:spacing w:before="480"/>
                      </w:pPr>
                      <w:r>
                        <w:t>V2.</w:t>
                      </w:r>
                      <w:r w:rsidR="00D97446"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7682">
        <w:rPr>
          <w:noProof/>
        </w:rPr>
        <w:drawing>
          <wp:anchor distT="0" distB="0" distL="114300" distR="114300" simplePos="0" relativeHeight="251661311" behindDoc="0" locked="0" layoutInCell="1" allowOverlap="1" wp14:anchorId="308F7E64" wp14:editId="0BF09FFE">
            <wp:simplePos x="0" y="0"/>
            <wp:positionH relativeFrom="column">
              <wp:posOffset>-693420</wp:posOffset>
            </wp:positionH>
            <wp:positionV relativeFrom="page">
              <wp:posOffset>0</wp:posOffset>
            </wp:positionV>
            <wp:extent cx="7551420" cy="10678160"/>
            <wp:effectExtent l="0" t="0" r="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文产品文档封面图片_V1.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DC96" w14:textId="77777777" w:rsidR="009763B6" w:rsidRPr="000C5008" w:rsidRDefault="009763B6" w:rsidP="000C5008">
      <w:pPr>
        <w:rPr>
          <w:rFonts w:ascii="思源黑体 CN Regular" w:eastAsia="思源黑体 CN Regular" w:hAnsi="思源黑体 CN Regular"/>
          <w:sz w:val="28"/>
          <w:szCs w:val="28"/>
        </w:rPr>
      </w:pPr>
      <w:r w:rsidRPr="000C5008">
        <w:rPr>
          <w:rFonts w:ascii="思源黑体 CN Regular" w:eastAsia="思源黑体 CN Regular" w:hAnsi="思源黑体 CN Regular"/>
          <w:sz w:val="28"/>
          <w:szCs w:val="28"/>
        </w:rPr>
        <w:lastRenderedPageBreak/>
        <w:t>版权声明</w:t>
      </w:r>
    </w:p>
    <w:p w14:paraId="38A94115" w14:textId="732B1333" w:rsidR="009763B6" w:rsidRPr="00110705" w:rsidRDefault="009763B6" w:rsidP="009763B6">
      <w:r w:rsidRPr="00110705">
        <w:rPr>
          <w:rFonts w:hint="eastAsia"/>
        </w:rPr>
        <w:t>版权所有</w:t>
      </w:r>
      <w:r w:rsidRPr="00110705">
        <w:rPr>
          <w:rFonts w:hint="eastAsia"/>
        </w:rPr>
        <w:t>©</w:t>
      </w:r>
      <w:r w:rsidRPr="00110705">
        <w:t>202</w:t>
      </w:r>
      <w:r w:rsidR="008111DE">
        <w:t>4</w:t>
      </w:r>
      <w:r w:rsidRPr="00110705">
        <w:t>深圳市广和通无线股份有限公司。保留一切权利。</w:t>
      </w:r>
    </w:p>
    <w:p w14:paraId="50328D42" w14:textId="77777777" w:rsidR="009763B6" w:rsidRDefault="009763B6" w:rsidP="009763B6">
      <w:r w:rsidRPr="00110705">
        <w:rPr>
          <w:rFonts w:hint="eastAsia"/>
        </w:rPr>
        <w:t>非经本公司书面许可，任何单位和个人不得擅自摘抄、复制本文档内容的部分或全部，并不得以任何形式传播。</w:t>
      </w:r>
    </w:p>
    <w:p w14:paraId="3E61F385" w14:textId="77777777" w:rsidR="009763B6" w:rsidRPr="000C5008" w:rsidRDefault="009763B6" w:rsidP="000C5008"/>
    <w:p w14:paraId="4EC8074A" w14:textId="77777777" w:rsidR="009763B6" w:rsidRPr="00110705" w:rsidRDefault="009763B6" w:rsidP="009763B6"/>
    <w:p w14:paraId="6ACC70C8" w14:textId="77777777" w:rsidR="009763B6" w:rsidRPr="00110705" w:rsidRDefault="009763B6" w:rsidP="009763B6">
      <w:pPr>
        <w:spacing w:before="240" w:after="312" w:line="288" w:lineRule="auto"/>
        <w:rPr>
          <w:rFonts w:eastAsia="思源黑体 CN Regular"/>
          <w:sz w:val="28"/>
        </w:rPr>
      </w:pPr>
      <w:r w:rsidRPr="00110705">
        <w:rPr>
          <w:rFonts w:eastAsia="思源黑体 CN Regular"/>
          <w:sz w:val="28"/>
        </w:rPr>
        <w:t>注意</w:t>
      </w:r>
    </w:p>
    <w:p w14:paraId="400F8CC3" w14:textId="77777777" w:rsidR="009763B6" w:rsidRPr="00984A13" w:rsidRDefault="009763B6" w:rsidP="009763B6">
      <w:pPr>
        <w:spacing w:after="312"/>
      </w:pPr>
      <w:r w:rsidRPr="00984A13">
        <w:rPr>
          <w:rFonts w:hint="eastAsia"/>
        </w:rPr>
        <w:t>由于产品版本升级或其他原因，本文档内容会不定期进行更新。除非另有约定，本文档仅作为使用指导，本文档中的所有陈述、信息和建议不构成任何明示或暗示的担保。</w:t>
      </w:r>
    </w:p>
    <w:p w14:paraId="2F97E218" w14:textId="77777777" w:rsidR="009763B6" w:rsidRPr="00984A13" w:rsidRDefault="009763B6" w:rsidP="009763B6"/>
    <w:p w14:paraId="70C9709B" w14:textId="77777777" w:rsidR="009763B6" w:rsidRPr="00984A13" w:rsidRDefault="009763B6" w:rsidP="009763B6"/>
    <w:p w14:paraId="7AF1EBDB" w14:textId="77777777" w:rsidR="009763B6" w:rsidRPr="00110705" w:rsidRDefault="009763B6" w:rsidP="009763B6">
      <w:pPr>
        <w:spacing w:before="240" w:after="312" w:line="288" w:lineRule="auto"/>
        <w:rPr>
          <w:rFonts w:eastAsia="思源黑体 CN Regular"/>
          <w:sz w:val="28"/>
        </w:rPr>
      </w:pPr>
      <w:r w:rsidRPr="00110705">
        <w:rPr>
          <w:rFonts w:eastAsia="思源黑体 CN Regular"/>
          <w:sz w:val="28"/>
        </w:rPr>
        <w:t>商标申明</w:t>
      </w:r>
    </w:p>
    <w:p w14:paraId="2DF23303" w14:textId="77777777" w:rsidR="009763B6" w:rsidRPr="00984A13" w:rsidRDefault="009763B6" w:rsidP="009763B6">
      <w:pPr>
        <w:spacing w:after="312"/>
        <w:rPr>
          <w:rFonts w:asciiTheme="minorHAnsi" w:eastAsiaTheme="minorEastAsia" w:hAnsiTheme="minorHAnsi"/>
        </w:rPr>
      </w:pPr>
      <w:r w:rsidRPr="00110705">
        <w:rPr>
          <w:noProof/>
        </w:rPr>
        <w:drawing>
          <wp:inline distT="0" distB="0" distL="0" distR="0" wp14:anchorId="293688B3" wp14:editId="2C270210">
            <wp:extent cx="972980" cy="136800"/>
            <wp:effectExtent l="0" t="0" r="0" b="0"/>
            <wp:docPr id="5" name="图片 5" descr="G:\repos\cbb\zh\static\imag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epos\cbb\zh\static\imag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8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 w:rsidRPr="00110705">
        <w:rPr>
          <w:rFonts w:hint="eastAsia"/>
        </w:rPr>
        <w:t>为深圳市广和通无线股份有限公司的注册商标，由所有人拥有。</w:t>
      </w:r>
    </w:p>
    <w:p w14:paraId="3F9BB6B5" w14:textId="77777777" w:rsidR="009763B6" w:rsidRDefault="009763B6" w:rsidP="009763B6">
      <w:pPr>
        <w:spacing w:after="312"/>
      </w:pPr>
    </w:p>
    <w:p w14:paraId="53BD1592" w14:textId="77777777" w:rsidR="009763B6" w:rsidRDefault="009763B6" w:rsidP="009763B6">
      <w:pPr>
        <w:spacing w:after="312"/>
      </w:pPr>
    </w:p>
    <w:p w14:paraId="17F15763" w14:textId="77777777" w:rsidR="009763B6" w:rsidRPr="00110705" w:rsidRDefault="009763B6" w:rsidP="009763B6">
      <w:pPr>
        <w:tabs>
          <w:tab w:val="right" w:pos="9740"/>
        </w:tabs>
        <w:spacing w:before="240" w:after="312" w:line="288" w:lineRule="auto"/>
        <w:rPr>
          <w:rFonts w:eastAsia="思源黑体 CN Regular"/>
          <w:sz w:val="28"/>
        </w:rPr>
      </w:pPr>
      <w:r w:rsidRPr="00110705">
        <w:rPr>
          <w:rFonts w:eastAsia="思源黑体 CN Regular"/>
          <w:sz w:val="28"/>
        </w:rPr>
        <w:t>联系方式</w:t>
      </w:r>
      <w:r>
        <w:rPr>
          <w:rFonts w:eastAsia="思源黑体 CN Regular"/>
          <w:sz w:val="28"/>
        </w:rPr>
        <w:tab/>
      </w:r>
    </w:p>
    <w:p w14:paraId="20B2202C" w14:textId="77777777" w:rsidR="009763B6" w:rsidRPr="00110705" w:rsidRDefault="009763B6" w:rsidP="009763B6">
      <w:r w:rsidRPr="00110705">
        <w:rPr>
          <w:rFonts w:hint="eastAsia"/>
        </w:rPr>
        <w:t>公司网址：</w:t>
      </w:r>
      <w:r w:rsidRPr="00110705">
        <w:t xml:space="preserve"> </w:t>
      </w:r>
      <w:r w:rsidRPr="009763B6">
        <w:rPr>
          <w:color w:val="428BCA"/>
        </w:rPr>
        <w:t>https://www.fibocom.com/</w:t>
      </w:r>
    </w:p>
    <w:p w14:paraId="6C88FC18" w14:textId="77777777" w:rsidR="009763B6" w:rsidRPr="00110705" w:rsidRDefault="009763B6" w:rsidP="009763B6">
      <w:r w:rsidRPr="00110705">
        <w:rPr>
          <w:rFonts w:hint="eastAsia"/>
        </w:rPr>
        <w:t>总部地址：深圳市南山区西丽街道西丽社区打石一路深圳国际创新谷六栋</w:t>
      </w:r>
      <w:r w:rsidRPr="00110705">
        <w:t>A</w:t>
      </w:r>
      <w:r w:rsidRPr="00110705">
        <w:t>座</w:t>
      </w:r>
      <w:r w:rsidRPr="00110705">
        <w:t>10-14</w:t>
      </w:r>
      <w:r w:rsidRPr="00110705">
        <w:t>层</w:t>
      </w:r>
    </w:p>
    <w:p w14:paraId="41B0B3DE" w14:textId="0B35877C" w:rsidR="007946FF" w:rsidRPr="007946FF" w:rsidRDefault="009763B6" w:rsidP="007946FF">
      <w:pPr>
        <w:sectPr w:rsidR="007946FF" w:rsidRPr="007946FF" w:rsidSect="00153863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440" w:right="1083" w:bottom="1440" w:left="1083" w:header="850" w:footer="850" w:gutter="0"/>
          <w:cols w:space="425"/>
          <w:titlePg/>
          <w:docGrid w:type="lines" w:linePitch="312"/>
        </w:sectPr>
      </w:pPr>
      <w:r w:rsidRPr="00110705">
        <w:rPr>
          <w:rFonts w:hint="eastAsia"/>
        </w:rPr>
        <w:t>总机：</w:t>
      </w:r>
      <w:r w:rsidRPr="00110705">
        <w:t>+86</w:t>
      </w:r>
      <w:r w:rsidR="00153863">
        <w:t xml:space="preserve"> 755-267335</w:t>
      </w:r>
      <w:r w:rsidR="00153863">
        <w:rPr>
          <w:rFonts w:hint="eastAsia"/>
        </w:rPr>
        <w:t>5</w:t>
      </w:r>
      <w:r w:rsidR="000605DE">
        <w:t>5</w:t>
      </w:r>
    </w:p>
    <w:p w14:paraId="4C13C7F3" w14:textId="41838365" w:rsidR="00153863" w:rsidRPr="006A5485" w:rsidRDefault="00D8305D" w:rsidP="006A5485">
      <w:pPr>
        <w:pStyle w:val="Fibocomzhf"/>
      </w:pPr>
      <w:r w:rsidRPr="006A5485">
        <w:rPr>
          <w:rFonts w:hint="eastAsia"/>
        </w:rPr>
        <w:lastRenderedPageBreak/>
        <w:t>目录</w:t>
      </w:r>
    </w:p>
    <w:bookmarkStart w:id="0" w:name="_GoBack"/>
    <w:bookmarkEnd w:id="0"/>
    <w:p w14:paraId="0B2FA626" w14:textId="47DB9BDF" w:rsidR="00426F6D" w:rsidRDefault="00AB74E3">
      <w:pPr>
        <w:pStyle w:val="TOC1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1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"1-4" \h \z \u </w:instrText>
      </w:r>
      <w:r>
        <w:rPr>
          <w:b/>
          <w:bCs/>
        </w:rPr>
        <w:fldChar w:fldCharType="separate"/>
      </w:r>
      <w:hyperlink w:anchor="_Toc171352232" w:history="1">
        <w:r w:rsidR="00426F6D" w:rsidRPr="009212F1">
          <w:rPr>
            <w:rStyle w:val="aa"/>
            <w:noProof/>
          </w:rPr>
          <w:t>修订记录</w:t>
        </w:r>
        <w:r w:rsidR="00426F6D">
          <w:rPr>
            <w:noProof/>
            <w:webHidden/>
          </w:rPr>
          <w:tab/>
        </w:r>
        <w:r w:rsidR="00426F6D">
          <w:rPr>
            <w:noProof/>
            <w:webHidden/>
          </w:rPr>
          <w:fldChar w:fldCharType="begin"/>
        </w:r>
        <w:r w:rsidR="00426F6D">
          <w:rPr>
            <w:noProof/>
            <w:webHidden/>
          </w:rPr>
          <w:instrText xml:space="preserve"> PAGEREF _Toc171352232 \h </w:instrText>
        </w:r>
        <w:r w:rsidR="00426F6D">
          <w:rPr>
            <w:noProof/>
            <w:webHidden/>
          </w:rPr>
        </w:r>
        <w:r w:rsidR="00426F6D">
          <w:rPr>
            <w:noProof/>
            <w:webHidden/>
          </w:rPr>
          <w:fldChar w:fldCharType="separate"/>
        </w:r>
        <w:r w:rsidR="00426F6D">
          <w:rPr>
            <w:noProof/>
            <w:webHidden/>
          </w:rPr>
          <w:t>2</w:t>
        </w:r>
        <w:r w:rsidR="00426F6D">
          <w:rPr>
            <w:noProof/>
            <w:webHidden/>
          </w:rPr>
          <w:fldChar w:fldCharType="end"/>
        </w:r>
      </w:hyperlink>
    </w:p>
    <w:p w14:paraId="3E05B335" w14:textId="7CB099C2" w:rsidR="00426F6D" w:rsidRDefault="00426F6D">
      <w:pPr>
        <w:pStyle w:val="TOC1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71352233" w:history="1">
        <w:r w:rsidRPr="009212F1">
          <w:rPr>
            <w:rStyle w:val="aa"/>
            <w:noProof/>
          </w:rPr>
          <w:t>1 引言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B8C2F4" w14:textId="55C2FECA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34" w:history="1">
        <w:r w:rsidRPr="009212F1">
          <w:rPr>
            <w:rStyle w:val="aa"/>
            <w:noProof/>
          </w:rPr>
          <w:t>1.1 适用型号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A1C0E83" w14:textId="254283C2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35" w:history="1">
        <w:r w:rsidRPr="009212F1">
          <w:rPr>
            <w:rStyle w:val="aa"/>
            <w:noProof/>
          </w:rPr>
          <w:t>1.2 适用平台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165ABCE" w14:textId="048E679C" w:rsidR="00426F6D" w:rsidRDefault="00426F6D">
      <w:pPr>
        <w:pStyle w:val="TOC1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71352236" w:history="1">
        <w:r w:rsidRPr="009212F1">
          <w:rPr>
            <w:rStyle w:val="aa"/>
            <w:noProof/>
          </w:rPr>
          <w:t>2 编译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47CCD2F" w14:textId="312C7B68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37" w:history="1">
        <w:r w:rsidRPr="009212F1">
          <w:rPr>
            <w:rStyle w:val="aa"/>
            <w:noProof/>
          </w:rPr>
          <w:t>2.1  工具源码介绍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2D86BA0" w14:textId="27B70EEC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38" w:history="1">
        <w:r w:rsidRPr="009212F1">
          <w:rPr>
            <w:rStyle w:val="aa"/>
            <w:noProof/>
          </w:rPr>
          <w:t>2.2 编译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A5B403" w14:textId="6C7830EB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39" w:history="1">
        <w:r w:rsidRPr="009212F1">
          <w:rPr>
            <w:rStyle w:val="aa"/>
            <w:noProof/>
          </w:rPr>
          <w:t>2.2.1 Linux环境编译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6F7BD98" w14:textId="393B2EE9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40" w:history="1">
        <w:r w:rsidRPr="009212F1">
          <w:rPr>
            <w:rStyle w:val="aa"/>
            <w:noProof/>
          </w:rPr>
          <w:t>2.2.2 Android环境编译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9313647" w14:textId="14DBEEE5" w:rsidR="00426F6D" w:rsidRDefault="00426F6D">
      <w:pPr>
        <w:pStyle w:val="TOC1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71352241" w:history="1">
        <w:r w:rsidRPr="009212F1">
          <w:rPr>
            <w:rStyle w:val="aa"/>
            <w:noProof/>
          </w:rPr>
          <w:t>3 获取日志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FFC1544" w14:textId="756F9212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42" w:history="1">
        <w:r w:rsidRPr="009212F1">
          <w:rPr>
            <w:rStyle w:val="aa"/>
            <w:noProof/>
          </w:rPr>
          <w:t>3.1 获取日志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4C89283" w14:textId="5F4325B9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43" w:history="1">
        <w:r w:rsidRPr="009212F1">
          <w:rPr>
            <w:rStyle w:val="aa"/>
            <w:noProof/>
          </w:rPr>
          <w:t>3.2 查看日志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DA9B05D" w14:textId="5CEBF81C" w:rsidR="00426F6D" w:rsidRDefault="00426F6D">
      <w:pPr>
        <w:pStyle w:val="TOC1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71352244" w:history="1">
        <w:r w:rsidRPr="009212F1">
          <w:rPr>
            <w:rStyle w:val="aa"/>
            <w:noProof/>
          </w:rPr>
          <w:t>4 参数说明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DFB488" w14:textId="6FD05888" w:rsidR="00426F6D" w:rsidRDefault="00426F6D">
      <w:pPr>
        <w:pStyle w:val="TOC1"/>
        <w:tabs>
          <w:tab w:val="right" w:leader="dot" w:pos="9730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171352245" w:history="1">
        <w:r w:rsidRPr="009212F1">
          <w:rPr>
            <w:rStyle w:val="aa"/>
            <w:noProof/>
          </w:rPr>
          <w:t>5 部分平台日志抓取介绍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E1D8996" w14:textId="7F9EB2A7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46" w:history="1">
        <w:r w:rsidRPr="009212F1">
          <w:rPr>
            <w:rStyle w:val="aa"/>
            <w:noProof/>
          </w:rPr>
          <w:t>5.1 高通平台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E344AEF" w14:textId="1A68859F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47" w:history="1">
        <w:r w:rsidRPr="009212F1">
          <w:rPr>
            <w:rStyle w:val="aa"/>
            <w:noProof/>
          </w:rPr>
          <w:t>5.1.1 模组正常状态下的QXDM日志抓取方式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2BA4F1" w14:textId="7D36D1EA" w:rsidR="00426F6D" w:rsidRDefault="00426F6D">
      <w:pPr>
        <w:pStyle w:val="TOC4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48" w:history="1">
        <w:r w:rsidRPr="009212F1">
          <w:rPr>
            <w:rStyle w:val="aa"/>
            <w:noProof/>
          </w:rPr>
          <w:t>5.1.1.1 本地抓取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0637D87" w14:textId="31E18871" w:rsidR="00426F6D" w:rsidRDefault="00426F6D">
      <w:pPr>
        <w:pStyle w:val="TOC4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49" w:history="1">
        <w:r w:rsidRPr="009212F1">
          <w:rPr>
            <w:rStyle w:val="aa"/>
            <w:noProof/>
          </w:rPr>
          <w:t>5.1.1.2 FTP抓取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3D384ED" w14:textId="6631A1A8" w:rsidR="00426F6D" w:rsidRDefault="00426F6D">
      <w:pPr>
        <w:pStyle w:val="TOC4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50" w:history="1">
        <w:r w:rsidRPr="009212F1">
          <w:rPr>
            <w:rStyle w:val="aa"/>
            <w:noProof/>
          </w:rPr>
          <w:t>5.1.1.3 代理方式抓取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49F4CB1" w14:textId="3B332FA0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51" w:history="1">
        <w:r w:rsidRPr="009212F1">
          <w:rPr>
            <w:rStyle w:val="aa"/>
            <w:b/>
            <w:iCs/>
            <w:noProof/>
          </w:rPr>
          <w:t>5.1.2 Dump log抓取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E4DFEE9" w14:textId="7340D5E7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52" w:history="1">
        <w:r w:rsidRPr="009212F1">
          <w:rPr>
            <w:rStyle w:val="aa"/>
            <w:noProof/>
          </w:rPr>
          <w:t>5.2 展锐平台（UDX710/SL8563）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1391DF8" w14:textId="163A68AF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53" w:history="1">
        <w:r w:rsidRPr="009212F1">
          <w:rPr>
            <w:rStyle w:val="aa"/>
            <w:noProof/>
          </w:rPr>
          <w:t>5.2.1 AP日志抓取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73F672B" w14:textId="378A5E51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54" w:history="1">
        <w:r w:rsidRPr="009212F1">
          <w:rPr>
            <w:rStyle w:val="aa"/>
            <w:noProof/>
          </w:rPr>
          <w:t>5.2.2 CP日志抓取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665BFAD" w14:textId="609338A3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55" w:history="1">
        <w:r w:rsidRPr="009212F1">
          <w:rPr>
            <w:rStyle w:val="aa"/>
            <w:noProof/>
          </w:rPr>
          <w:t>5.2.3 AP dump日志抓取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8772EA1" w14:textId="1A059A85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56" w:history="1">
        <w:r w:rsidRPr="009212F1">
          <w:rPr>
            <w:rStyle w:val="aa"/>
            <w:noProof/>
          </w:rPr>
          <w:t>5.2.4 CP dump日志抓取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F44CE14" w14:textId="18A2750E" w:rsidR="00426F6D" w:rsidRDefault="00426F6D">
      <w:pPr>
        <w:pStyle w:val="TOC2"/>
        <w:tabs>
          <w:tab w:val="right" w:leader="dot" w:pos="9730"/>
        </w:tabs>
        <w:rPr>
          <w:rFonts w:asciiTheme="minorHAnsi" w:eastAsiaTheme="minorEastAsia" w:hAnsiTheme="minorHAnsi"/>
          <w:noProof/>
          <w:sz w:val="21"/>
        </w:rPr>
      </w:pPr>
      <w:hyperlink w:anchor="_Toc171352257" w:history="1">
        <w:r w:rsidRPr="009212F1">
          <w:rPr>
            <w:rStyle w:val="aa"/>
            <w:noProof/>
          </w:rPr>
          <w:t>5.3 展锐平台（PCIE）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DA284D8" w14:textId="4F81C72B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58" w:history="1">
        <w:r w:rsidRPr="009212F1">
          <w:rPr>
            <w:rStyle w:val="aa"/>
            <w:noProof/>
          </w:rPr>
          <w:t>5.3.1 AP log抓取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ECF396C" w14:textId="03BD5415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59" w:history="1">
        <w:r w:rsidRPr="009212F1">
          <w:rPr>
            <w:rStyle w:val="aa"/>
            <w:noProof/>
          </w:rPr>
          <w:t>5.3.2 CP log抓取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EDAADBE" w14:textId="325E6FCD" w:rsidR="00426F6D" w:rsidRDefault="00426F6D">
      <w:pPr>
        <w:pStyle w:val="TOC3"/>
        <w:tabs>
          <w:tab w:val="right" w:leader="dot" w:pos="9730"/>
        </w:tabs>
        <w:rPr>
          <w:rFonts w:asciiTheme="minorHAnsi" w:eastAsiaTheme="minorEastAsia" w:hAnsiTheme="minorHAnsi" w:cstheme="minorBidi"/>
          <w:noProof/>
        </w:rPr>
      </w:pPr>
      <w:hyperlink w:anchor="_Toc171352260" w:history="1">
        <w:r w:rsidRPr="009212F1">
          <w:rPr>
            <w:rStyle w:val="aa"/>
            <w:noProof/>
          </w:rPr>
          <w:t>5.3.3 AP log和CP log同时抓取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_Toc171352260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4EC8923" w14:textId="4F59FFFF" w:rsidR="007946FF" w:rsidRDefault="00AB74E3" w:rsidP="007946FF">
      <w:pPr>
        <w:sectPr w:rsidR="007946FF" w:rsidSect="0029686D">
          <w:headerReference w:type="first" r:id="rId14"/>
          <w:pgSz w:w="11906" w:h="16838" w:code="9"/>
          <w:pgMar w:top="1440" w:right="1083" w:bottom="1440" w:left="1083" w:header="850" w:footer="850" w:gutter="0"/>
          <w:pgNumType w:start="1"/>
          <w:cols w:space="425"/>
          <w:titlePg/>
          <w:docGrid w:type="lines" w:linePitch="312"/>
        </w:sectPr>
      </w:pPr>
      <w:r>
        <w:fldChar w:fldCharType="end"/>
      </w:r>
    </w:p>
    <w:p w14:paraId="10A4C59D" w14:textId="1F036C10" w:rsidR="006A5485" w:rsidRDefault="006A5485" w:rsidP="00951A15">
      <w:pPr>
        <w:pStyle w:val="1"/>
        <w:numPr>
          <w:ilvl w:val="0"/>
          <w:numId w:val="0"/>
        </w:numPr>
      </w:pPr>
      <w:bookmarkStart w:id="1" w:name="_Toc171352232"/>
      <w:r w:rsidRPr="006A5485">
        <w:rPr>
          <w:rFonts w:hint="eastAsia"/>
        </w:rPr>
        <w:lastRenderedPageBreak/>
        <w:t>修订记录</w:t>
      </w:r>
      <w:bookmarkEnd w:id="1"/>
    </w:p>
    <w:p w14:paraId="1C3DDC5F" w14:textId="7C4D77B9" w:rsidR="00931DCA" w:rsidRPr="00931DCA" w:rsidRDefault="00DA7C10" w:rsidP="00931DCA">
      <w:r w:rsidRPr="006A5485">
        <w:rPr>
          <w:rFonts w:ascii="思源黑体 CN Regular" w:eastAsia="思源黑体 CN Regular" w:hAnsi="思源黑体 CN Light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86DAC7" wp14:editId="238402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8451" cy="0"/>
                <wp:effectExtent l="0" t="0" r="22225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45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1F1B18" id="直接连接符 6" o:spid="_x0000_s1026" style="position:absolute;left:0;text-align:lef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87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" strokecolor="#9dd3a3 [2732]" strokeweight="1pt">
                <v:stroke dashstyle="1 1" joinstyle="miter"/>
              </v:line>
            </w:pict>
          </mc:Fallback>
        </mc:AlternateConten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621"/>
      </w:tblGrid>
      <w:tr w:rsidR="00D97446" w14:paraId="63A29A3F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1BF8796A" w14:textId="0795EEE5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V2.1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2024-06-04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26569BC5" w14:textId="2D383F8C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proofErr w:type="gramStart"/>
            <w:r>
              <w:rPr>
                <w:rFonts w:ascii="思源黑体 CN Light" w:hAnsi="思源黑体 CN Light" w:hint="eastAsia"/>
              </w:rPr>
              <w:t>添加展锐平台</w:t>
            </w:r>
            <w:proofErr w:type="gramEnd"/>
            <w:r>
              <w:rPr>
                <w:rFonts w:ascii="思源黑体 CN Light" w:hAnsi="思源黑体 CN Light" w:hint="eastAsia"/>
              </w:rPr>
              <w:t>P</w:t>
            </w:r>
            <w:r>
              <w:rPr>
                <w:rFonts w:ascii="思源黑体 CN Light" w:hAnsi="思源黑体 CN Light"/>
              </w:rPr>
              <w:t>CIE</w:t>
            </w:r>
            <w:r>
              <w:rPr>
                <w:rFonts w:ascii="思源黑体 CN Light" w:hAnsi="思源黑体 CN Light" w:hint="eastAsia"/>
              </w:rPr>
              <w:t>设备下log抓取指南</w:t>
            </w:r>
          </w:p>
        </w:tc>
      </w:tr>
      <w:tr w:rsidR="00D97446" w14:paraId="0A5E497F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74307F97" w14:textId="3A32639D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V2.0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2024-05-30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039BC842" w14:textId="72E3FC8C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优化文档中部分描述</w:t>
            </w:r>
          </w:p>
        </w:tc>
      </w:tr>
      <w:tr w:rsidR="00D97446" w14:paraId="4D76FEEC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2ADB83C9" w14:textId="20B737A5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V1.9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2024-05-11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425B8E83" w14:textId="4B0EF42D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增加部分平台详细使用介绍</w:t>
            </w:r>
          </w:p>
        </w:tc>
      </w:tr>
      <w:tr w:rsidR="00D97446" w14:paraId="0DC76E8E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285BCEB5" w14:textId="43CEC16D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V1.8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2024-01-04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6515BB83" w14:textId="67405609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增加U</w:t>
            </w:r>
            <w:r>
              <w:rPr>
                <w:rFonts w:ascii="思源黑体 CN Light" w:hAnsi="思源黑体 CN Light"/>
              </w:rPr>
              <w:t>DX710/SL8563</w:t>
            </w:r>
            <w:proofErr w:type="gramStart"/>
            <w:r>
              <w:rPr>
                <w:rFonts w:ascii="思源黑体 CN Light" w:hAnsi="思源黑体 CN Light" w:hint="eastAsia"/>
              </w:rPr>
              <w:t>展锐平台</w:t>
            </w:r>
            <w:proofErr w:type="gramEnd"/>
            <w:r>
              <w:rPr>
                <w:rFonts w:ascii="思源黑体 CN Light" w:hAnsi="思源黑体 CN Light"/>
              </w:rPr>
              <w:t xml:space="preserve">AP DUMP </w:t>
            </w:r>
            <w:r>
              <w:rPr>
                <w:rFonts w:ascii="思源黑体 CN Light" w:hAnsi="思源黑体 CN Light" w:hint="eastAsia"/>
              </w:rPr>
              <w:t>日志抓取功能</w:t>
            </w:r>
          </w:p>
        </w:tc>
      </w:tr>
      <w:tr w:rsidR="00D97446" w14:paraId="5C22CB37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1B019300" w14:textId="186F1D89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V1.7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2023-12-20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26711AED" w14:textId="73375664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优化内容</w:t>
            </w:r>
          </w:p>
        </w:tc>
      </w:tr>
      <w:tr w:rsidR="00D97446" w14:paraId="01C1A89E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4B567A8C" w14:textId="088EE6B7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V1.6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2023-12-05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4FA82C8B" w14:textId="405FA954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添加代理方式抓取日志说明</w:t>
            </w:r>
          </w:p>
        </w:tc>
      </w:tr>
      <w:tr w:rsidR="00D97446" w14:paraId="0FE7A750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2CABA968" w14:textId="6BC405FF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V1.5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2023-11-14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7B215057" w14:textId="77777777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1</w:t>
            </w:r>
            <w:r>
              <w:rPr>
                <w:rFonts w:ascii="思源黑体 CN Light" w:hAnsi="思源黑体 CN Light"/>
              </w:rPr>
              <w:t>.</w:t>
            </w:r>
            <w:proofErr w:type="gramStart"/>
            <w:r>
              <w:rPr>
                <w:rFonts w:ascii="思源黑体 CN Light" w:hAnsi="思源黑体 CN Light" w:hint="eastAsia"/>
              </w:rPr>
              <w:t>添加高通平台</w:t>
            </w:r>
            <w:proofErr w:type="gramEnd"/>
            <w:r>
              <w:rPr>
                <w:rFonts w:ascii="思源黑体 CN Light" w:hAnsi="思源黑体 CN Light" w:hint="eastAsia"/>
              </w:rPr>
              <w:t>dump日志抓取功能</w:t>
            </w:r>
          </w:p>
          <w:p w14:paraId="508EC350" w14:textId="2DFC4D91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2</w:t>
            </w:r>
            <w:r>
              <w:rPr>
                <w:rFonts w:ascii="思源黑体 CN Light" w:hAnsi="思源黑体 CN Light"/>
              </w:rPr>
              <w:t>.</w:t>
            </w:r>
            <w:r>
              <w:rPr>
                <w:rFonts w:ascii="思源黑体 CN Light" w:hAnsi="思源黑体 CN Light" w:hint="eastAsia"/>
              </w:rPr>
              <w:t>添加代理方式抓取日志功能</w:t>
            </w:r>
          </w:p>
        </w:tc>
      </w:tr>
      <w:tr w:rsidR="00D97446" w14:paraId="66A3495A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67E81462" w14:textId="4FE595E7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V1.4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2023-10-28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4D62E977" w14:textId="4FFD65ED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增加-z参数说明</w:t>
            </w:r>
          </w:p>
        </w:tc>
      </w:tr>
      <w:tr w:rsidR="00D97446" w14:paraId="5E007C35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0AB2340D" w14:textId="28ECF39A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V1.3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2023-09-23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718387DF" w14:textId="5320CD2D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修改-a参数说明</w:t>
            </w:r>
          </w:p>
        </w:tc>
      </w:tr>
      <w:tr w:rsidR="00D97446" w14:paraId="306814E7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4B81BC9D" w14:textId="69385534" w:rsidR="00D97446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V1.2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2023-05-11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4B2DA036" w14:textId="5C46F9A3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添加-a</w:t>
            </w:r>
            <w:r>
              <w:rPr>
                <w:rFonts w:ascii="思源黑体 CN Light" w:hAnsi="思源黑体 CN Light"/>
              </w:rPr>
              <w:t xml:space="preserve"> </w:t>
            </w:r>
            <w:r>
              <w:rPr>
                <w:rFonts w:ascii="思源黑体 CN Light" w:hAnsi="思源黑体 CN Light" w:hint="eastAsia"/>
              </w:rPr>
              <w:t>/</w:t>
            </w:r>
            <w:r>
              <w:rPr>
                <w:rFonts w:ascii="思源黑体 CN Light" w:hAnsi="思源黑体 CN Light"/>
              </w:rPr>
              <w:t>–</w:t>
            </w:r>
            <w:proofErr w:type="spellStart"/>
            <w:r>
              <w:rPr>
                <w:rFonts w:ascii="思源黑体 CN Light" w:hAnsi="思源黑体 CN Light"/>
              </w:rPr>
              <w:t>i</w:t>
            </w:r>
            <w:proofErr w:type="spellEnd"/>
            <w:r>
              <w:rPr>
                <w:rFonts w:ascii="思源黑体 CN Light" w:hAnsi="思源黑体 CN Light"/>
              </w:rPr>
              <w:t>/ –u /–w /–m</w:t>
            </w:r>
            <w:r>
              <w:rPr>
                <w:rFonts w:ascii="思源黑体 CN Light" w:hAnsi="思源黑体 CN Light" w:hint="eastAsia"/>
              </w:rPr>
              <w:t>参数描述</w:t>
            </w:r>
          </w:p>
        </w:tc>
      </w:tr>
      <w:tr w:rsidR="00D97446" w14:paraId="0B227E09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110CC608" w14:textId="1944232A" w:rsidR="00D97446" w:rsidRPr="00610DD2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>
              <w:rPr>
                <w:rFonts w:ascii="思源黑体 CN Light" w:eastAsia="思源黑体 CN Light" w:hAnsi="思源黑体 CN Light" w:cs="Noto Sans"/>
              </w:rPr>
              <w:t>V1.1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2022-12-16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3215D894" w14:textId="0DB9FF9D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添加</w:t>
            </w:r>
            <w:r>
              <w:rPr>
                <w:rFonts w:ascii="思源黑体 CN Light" w:hAnsi="思源黑体 CN Light"/>
              </w:rPr>
              <w:t xml:space="preserve">–h </w:t>
            </w:r>
            <w:r>
              <w:rPr>
                <w:rFonts w:ascii="思源黑体 CN Light" w:hAnsi="思源黑体 CN Light" w:hint="eastAsia"/>
              </w:rPr>
              <w:t>/</w:t>
            </w:r>
            <w:r>
              <w:rPr>
                <w:rFonts w:ascii="思源黑体 CN Light" w:hAnsi="思源黑体 CN Light"/>
              </w:rPr>
              <w:t>–f</w:t>
            </w:r>
            <w:r>
              <w:rPr>
                <w:rFonts w:ascii="思源黑体 CN Light" w:hAnsi="思源黑体 CN Light" w:hint="eastAsia"/>
              </w:rPr>
              <w:t>说明描述</w:t>
            </w:r>
          </w:p>
        </w:tc>
      </w:tr>
      <w:tr w:rsidR="00D97446" w14:paraId="01DAE33F" w14:textId="77777777" w:rsidTr="000820F2">
        <w:tc>
          <w:tcPr>
            <w:tcW w:w="1601" w:type="pct"/>
            <w:tcMar>
              <w:left w:w="113" w:type="dxa"/>
              <w:right w:w="113" w:type="dxa"/>
            </w:tcMar>
          </w:tcPr>
          <w:p w14:paraId="4C8D5A02" w14:textId="335A05C9" w:rsidR="00D97446" w:rsidRPr="00610DD2" w:rsidRDefault="00D97446" w:rsidP="00D97446">
            <w:pPr>
              <w:pStyle w:val="Fibocomen"/>
              <w:rPr>
                <w:rFonts w:ascii="思源黑体 CN Light" w:eastAsia="思源黑体 CN Light" w:hAnsi="思源黑体 CN Light" w:cs="Noto Sans"/>
              </w:rPr>
            </w:pPr>
            <w:r w:rsidRPr="00610DD2">
              <w:rPr>
                <w:rFonts w:ascii="思源黑体 CN Light" w:eastAsia="思源黑体 CN Light" w:hAnsi="思源黑体 CN Light" w:cs="Noto Sans"/>
              </w:rPr>
              <w:t>V1.0</w:t>
            </w:r>
            <w:r w:rsidRPr="00610DD2">
              <w:rPr>
                <w:rFonts w:ascii="思源黑体 CN Light" w:eastAsia="思源黑体 CN Light" w:hAnsi="思源黑体 CN Light" w:cs="Noto Sans" w:hint="eastAsia"/>
              </w:rPr>
              <w:t>（</w:t>
            </w:r>
            <w:r>
              <w:rPr>
                <w:rFonts w:ascii="思源黑体 CN Light" w:eastAsia="思源黑体 CN Light" w:hAnsi="思源黑体 CN Light" w:cs="Noto Sans"/>
              </w:rPr>
              <w:t>2022-12-12</w:t>
            </w:r>
            <w:r>
              <w:rPr>
                <w:rFonts w:ascii="思源黑体 CN Light" w:eastAsia="思源黑体 CN Light" w:hAnsi="思源黑体 CN Light" w:cs="Noto Sans" w:hint="eastAsia"/>
              </w:rPr>
              <w:t>）</w:t>
            </w:r>
          </w:p>
        </w:tc>
        <w:tc>
          <w:tcPr>
            <w:tcW w:w="3399" w:type="pct"/>
            <w:tcMar>
              <w:left w:w="113" w:type="dxa"/>
              <w:right w:w="113" w:type="dxa"/>
            </w:tcMar>
            <w:vAlign w:val="center"/>
          </w:tcPr>
          <w:p w14:paraId="65C2EBBF" w14:textId="77777777" w:rsidR="00D97446" w:rsidRDefault="00D97446" w:rsidP="00D97446">
            <w:pPr>
              <w:pStyle w:val="Fibocomzhb"/>
              <w:spacing w:line="440" w:lineRule="exact"/>
              <w:rPr>
                <w:rFonts w:ascii="思源黑体 CN Light" w:hAnsi="思源黑体 CN Light"/>
              </w:rPr>
            </w:pPr>
            <w:r>
              <w:rPr>
                <w:rFonts w:ascii="思源黑体 CN Light" w:hAnsi="思源黑体 CN Light" w:hint="eastAsia"/>
              </w:rPr>
              <w:t>初始版本</w:t>
            </w:r>
          </w:p>
        </w:tc>
      </w:tr>
    </w:tbl>
    <w:p w14:paraId="7377685D" w14:textId="77777777" w:rsidR="007946FF" w:rsidRDefault="007946FF" w:rsidP="00153863">
      <w:pPr>
        <w:spacing w:before="0" w:after="0" w:line="240" w:lineRule="atLeast"/>
        <w:sectPr w:rsidR="007946FF" w:rsidSect="007946FF">
          <w:headerReference w:type="first" r:id="rId15"/>
          <w:pgSz w:w="11906" w:h="16838" w:code="9"/>
          <w:pgMar w:top="1440" w:right="1083" w:bottom="1440" w:left="1083" w:header="850" w:footer="850" w:gutter="0"/>
          <w:cols w:space="425"/>
          <w:titlePg/>
          <w:docGrid w:type="lines" w:linePitch="312"/>
        </w:sectPr>
      </w:pPr>
    </w:p>
    <w:p w14:paraId="454C87BB" w14:textId="491987B1" w:rsidR="00153863" w:rsidRPr="00153863" w:rsidRDefault="00153863" w:rsidP="00153863">
      <w:pPr>
        <w:spacing w:before="0" w:after="0" w:line="240" w:lineRule="atLeast"/>
      </w:pPr>
    </w:p>
    <w:p w14:paraId="23FFF258" w14:textId="77777777" w:rsidR="00E05016" w:rsidRDefault="00496876" w:rsidP="00AB74E3">
      <w:pPr>
        <w:pStyle w:val="1"/>
      </w:pPr>
      <w:bookmarkStart w:id="2" w:name="_Toc171352233"/>
      <w:r>
        <w:rPr>
          <w:rFonts w:hint="eastAsia"/>
        </w:rPr>
        <w:lastRenderedPageBreak/>
        <w:t>引言</w:t>
      </w:r>
      <w:bookmarkEnd w:id="2"/>
    </w:p>
    <w:bookmarkStart w:id="3" w:name="_Toc66368983"/>
    <w:bookmarkStart w:id="4" w:name="_Toc71366168"/>
    <w:p w14:paraId="0B2A650E" w14:textId="55AC0FBE" w:rsidR="002268EB" w:rsidRDefault="00CF413C" w:rsidP="002268EB">
      <w:r w:rsidRPr="00AB74E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657132" wp14:editId="40B44010">
                <wp:simplePos x="0" y="0"/>
                <wp:positionH relativeFrom="column">
                  <wp:posOffset>47708</wp:posOffset>
                </wp:positionH>
                <wp:positionV relativeFrom="paragraph">
                  <wp:posOffset>43981</wp:posOffset>
                </wp:positionV>
                <wp:extent cx="6188451" cy="0"/>
                <wp:effectExtent l="0" t="0" r="22225" b="190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45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0722B3" id="直接连接符 16" o:spid="_x0000_s1026" style="position:absolute;left:0;text-align:lef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75pt,3.45pt" to="491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" strokecolor="#9dd3a3 [2732]" strokeweight="1pt">
                <v:stroke dashstyle="1 1" joinstyle="miter"/>
              </v:line>
            </w:pict>
          </mc:Fallback>
        </mc:AlternateContent>
      </w:r>
      <w:bookmarkEnd w:id="3"/>
      <w:bookmarkEnd w:id="4"/>
      <w:proofErr w:type="spellStart"/>
      <w:r w:rsidR="002268EB">
        <w:t>l</w:t>
      </w:r>
      <w:r w:rsidR="002268EB">
        <w:rPr>
          <w:rFonts w:hint="eastAsia"/>
        </w:rPr>
        <w:t>og</w:t>
      </w:r>
      <w:r w:rsidR="002268EB">
        <w:t>tool</w:t>
      </w:r>
      <w:proofErr w:type="spellEnd"/>
      <w:r w:rsidR="002268EB">
        <w:rPr>
          <w:rFonts w:hint="eastAsia"/>
        </w:rPr>
        <w:t>用于</w:t>
      </w:r>
      <w:r w:rsidR="002268EB">
        <w:rPr>
          <w:rFonts w:hint="eastAsia"/>
        </w:rPr>
        <w:t>Linux</w:t>
      </w:r>
      <w:r w:rsidR="002268EB">
        <w:rPr>
          <w:rFonts w:hint="eastAsia"/>
        </w:rPr>
        <w:t>主机</w:t>
      </w:r>
      <w:r w:rsidR="00E62D30">
        <w:rPr>
          <w:rFonts w:hint="eastAsia"/>
        </w:rPr>
        <w:t>通过</w:t>
      </w:r>
      <w:r w:rsidR="00E62D30">
        <w:rPr>
          <w:rFonts w:hint="eastAsia"/>
        </w:rPr>
        <w:t>U</w:t>
      </w:r>
      <w:r w:rsidR="00E62D30">
        <w:t>SB</w:t>
      </w:r>
      <w:r w:rsidR="002268EB">
        <w:rPr>
          <w:rFonts w:hint="eastAsia"/>
        </w:rPr>
        <w:t>对广和通</w:t>
      </w:r>
      <w:r w:rsidR="002268EB">
        <w:t>模块</w:t>
      </w:r>
      <w:r w:rsidR="002268EB">
        <w:rPr>
          <w:rFonts w:hint="eastAsia"/>
        </w:rPr>
        <w:t>进行日志获取。</w:t>
      </w:r>
    </w:p>
    <w:p w14:paraId="31055613" w14:textId="77777777" w:rsidR="000605DE" w:rsidRDefault="000605DE" w:rsidP="000605DE">
      <w:pPr>
        <w:pStyle w:val="2"/>
      </w:pPr>
      <w:bookmarkStart w:id="5" w:name="_Toc78188418"/>
      <w:bookmarkStart w:id="6" w:name="_Toc171352234"/>
      <w:r>
        <w:rPr>
          <w:rFonts w:hint="eastAsia"/>
        </w:rPr>
        <w:t>适用型号</w:t>
      </w:r>
      <w:bookmarkEnd w:id="5"/>
      <w:bookmarkEnd w:id="6"/>
    </w:p>
    <w:p w14:paraId="34C3F550" w14:textId="26ADF647" w:rsidR="000605DE" w:rsidRPr="00AB74E3" w:rsidRDefault="000605DE" w:rsidP="000605DE">
      <w:pPr>
        <w:pStyle w:val="Fibocomzhd"/>
      </w:pPr>
      <w:r w:rsidRPr="00AB74E3">
        <w:rPr>
          <w:rFonts w:hint="eastAsia"/>
        </w:rPr>
        <w:t>表</w:t>
      </w:r>
      <w:r w:rsidRPr="00AB74E3">
        <w:fldChar w:fldCharType="begin"/>
      </w:r>
      <w:r w:rsidRPr="00AB74E3">
        <w:instrText xml:space="preserve"> </w:instrText>
      </w:r>
      <w:r w:rsidRPr="00AB74E3">
        <w:rPr>
          <w:rFonts w:hint="eastAsia"/>
        </w:rPr>
        <w:instrText>SEQ 表 \* ARABIC</w:instrText>
      </w:r>
      <w:r w:rsidRPr="00AB74E3">
        <w:instrText xml:space="preserve"> </w:instrText>
      </w:r>
      <w:r w:rsidRPr="00AB74E3">
        <w:fldChar w:fldCharType="separate"/>
      </w:r>
      <w:r w:rsidR="005E0108">
        <w:rPr>
          <w:noProof/>
        </w:rPr>
        <w:t>1</w:t>
      </w:r>
      <w:r w:rsidRPr="00AB74E3">
        <w:fldChar w:fldCharType="end"/>
      </w:r>
      <w:r w:rsidRPr="00AB74E3">
        <w:t xml:space="preserve">. </w:t>
      </w:r>
      <w:r>
        <w:rPr>
          <w:rFonts w:hint="eastAsia"/>
        </w:rPr>
        <w:t>适用型号</w:t>
      </w:r>
    </w:p>
    <w:tbl>
      <w:tblPr>
        <w:tblStyle w:val="a7"/>
        <w:tblW w:w="5000" w:type="pct"/>
        <w:jc w:val="center"/>
        <w:tblBorders>
          <w:top w:val="single" w:sz="4" w:space="0" w:color="DDDDDD"/>
          <w:left w:val="none" w:sz="0" w:space="0" w:color="auto"/>
          <w:bottom w:val="single" w:sz="4" w:space="0" w:color="DDDDDD"/>
          <w:right w:val="none" w:sz="0" w:space="0" w:color="auto"/>
          <w:insideH w:val="single" w:sz="4" w:space="0" w:color="DDDDDD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48"/>
        <w:gridCol w:w="3247"/>
        <w:gridCol w:w="3245"/>
      </w:tblGrid>
      <w:tr w:rsidR="000605DE" w14:paraId="653B9D52" w14:textId="77777777" w:rsidTr="000605DE">
        <w:trPr>
          <w:trHeight w:val="570"/>
          <w:jc w:val="center"/>
        </w:trPr>
        <w:tc>
          <w:tcPr>
            <w:tcW w:w="1667" w:type="pct"/>
            <w:tcBorders>
              <w:bottom w:val="single" w:sz="12" w:space="0" w:color="DDDDDD"/>
            </w:tcBorders>
          </w:tcPr>
          <w:p w14:paraId="5CA6D2CE" w14:textId="77777777" w:rsidR="000605DE" w:rsidRPr="004D18EA" w:rsidRDefault="000605DE" w:rsidP="007C7F8D">
            <w:pPr>
              <w:pStyle w:val="Fibocomzhf7"/>
            </w:pPr>
            <w:r w:rsidRPr="004D18EA">
              <w:rPr>
                <w:rFonts w:hint="eastAsia"/>
              </w:rPr>
              <w:t>序号</w:t>
            </w:r>
          </w:p>
        </w:tc>
        <w:tc>
          <w:tcPr>
            <w:tcW w:w="1667" w:type="pct"/>
            <w:tcBorders>
              <w:bottom w:val="single" w:sz="12" w:space="0" w:color="DDDDDD"/>
            </w:tcBorders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14:paraId="06F21363" w14:textId="77777777" w:rsidR="000605DE" w:rsidRPr="004D18EA" w:rsidRDefault="000605DE" w:rsidP="007C7F8D">
            <w:pPr>
              <w:pStyle w:val="Fibocomzhf7"/>
            </w:pPr>
            <w:r w:rsidRPr="004D18EA">
              <w:rPr>
                <w:rFonts w:hint="eastAsia"/>
              </w:rPr>
              <w:t>产品型号</w:t>
            </w:r>
          </w:p>
        </w:tc>
        <w:tc>
          <w:tcPr>
            <w:tcW w:w="1666" w:type="pct"/>
            <w:tcBorders>
              <w:bottom w:val="single" w:sz="12" w:space="0" w:color="DDDDDD"/>
            </w:tcBorders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14:paraId="0FDE7BAF" w14:textId="77777777" w:rsidR="000605DE" w:rsidRPr="004D18EA" w:rsidRDefault="000605DE" w:rsidP="007C7F8D">
            <w:pPr>
              <w:pStyle w:val="Fibocomzhf7"/>
            </w:pPr>
            <w:r w:rsidRPr="004D18EA">
              <w:rPr>
                <w:rFonts w:hint="eastAsia"/>
              </w:rPr>
              <w:t>说明</w:t>
            </w:r>
          </w:p>
        </w:tc>
      </w:tr>
      <w:tr w:rsidR="000605DE" w14:paraId="72963D95" w14:textId="77777777" w:rsidTr="000605DE">
        <w:trPr>
          <w:trHeight w:val="556"/>
          <w:jc w:val="center"/>
        </w:trPr>
        <w:tc>
          <w:tcPr>
            <w:tcW w:w="1667" w:type="pct"/>
            <w:tcBorders>
              <w:top w:val="single" w:sz="12" w:space="0" w:color="DDDDDD"/>
            </w:tcBorders>
          </w:tcPr>
          <w:p w14:paraId="3B0F4E32" w14:textId="77777777" w:rsidR="000605DE" w:rsidRDefault="000605DE" w:rsidP="007C7F8D">
            <w:pPr>
              <w:pStyle w:val="Fibocomzhb"/>
            </w:pPr>
            <w:r>
              <w:rPr>
                <w:rFonts w:hint="eastAsia"/>
              </w:rPr>
              <w:t>1</w:t>
            </w:r>
          </w:p>
        </w:tc>
        <w:tc>
          <w:tcPr>
            <w:tcW w:w="1667" w:type="pct"/>
            <w:tcBorders>
              <w:top w:val="single" w:sz="12" w:space="0" w:color="DDDDDD"/>
            </w:tcBorders>
            <w:tcMar>
              <w:left w:w="113" w:type="dxa"/>
              <w:right w:w="113" w:type="dxa"/>
            </w:tcMar>
            <w:vAlign w:val="center"/>
          </w:tcPr>
          <w:p w14:paraId="5537B439" w14:textId="01B6152D" w:rsidR="000605DE" w:rsidRPr="00110705" w:rsidRDefault="002268EB" w:rsidP="007C7F8D">
            <w:pPr>
              <w:pStyle w:val="Fibocomzhb"/>
            </w:pPr>
            <w:r>
              <w:t>L716/L718</w:t>
            </w:r>
          </w:p>
        </w:tc>
        <w:tc>
          <w:tcPr>
            <w:tcW w:w="1666" w:type="pct"/>
            <w:tcBorders>
              <w:top w:val="single" w:sz="12" w:space="0" w:color="DDDDDD"/>
            </w:tcBorders>
            <w:tcMar>
              <w:left w:w="113" w:type="dxa"/>
              <w:right w:w="113" w:type="dxa"/>
            </w:tcMar>
            <w:vAlign w:val="center"/>
          </w:tcPr>
          <w:p w14:paraId="5509C34D" w14:textId="5ADCB840" w:rsidR="000605DE" w:rsidRPr="00110705" w:rsidRDefault="002268EB" w:rsidP="007C7F8D">
            <w:pPr>
              <w:pStyle w:val="Fibocomzhb"/>
            </w:pPr>
            <w:r>
              <w:t>ZTE V3E/T</w:t>
            </w:r>
          </w:p>
        </w:tc>
      </w:tr>
      <w:tr w:rsidR="000605DE" w14:paraId="57FC8CE4" w14:textId="77777777" w:rsidTr="000605DE">
        <w:trPr>
          <w:trHeight w:val="570"/>
          <w:jc w:val="center"/>
        </w:trPr>
        <w:tc>
          <w:tcPr>
            <w:tcW w:w="1667" w:type="pct"/>
          </w:tcPr>
          <w:p w14:paraId="4128C6D4" w14:textId="2DFAEDD7" w:rsidR="000605DE" w:rsidRDefault="000605DE" w:rsidP="007C7F8D">
            <w:pPr>
              <w:pStyle w:val="Fibocomzhb"/>
            </w:pPr>
            <w:r>
              <w:t>2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54607D0B" w14:textId="0B584DEB" w:rsidR="000605DE" w:rsidRDefault="00EE37AF" w:rsidP="007C7F8D">
            <w:pPr>
              <w:pStyle w:val="Fibocomzhb"/>
            </w:pPr>
            <w:r>
              <w:t>L61x/LC61x/MC61x/LG61x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14A9FA85" w14:textId="2FE47386" w:rsidR="000605DE" w:rsidRPr="00110705" w:rsidRDefault="002268EB" w:rsidP="007C7F8D">
            <w:pPr>
              <w:pStyle w:val="Fibocomzhb"/>
            </w:pPr>
            <w:r>
              <w:t>UNISOC 8910</w:t>
            </w:r>
          </w:p>
        </w:tc>
      </w:tr>
      <w:tr w:rsidR="000605DE" w14:paraId="1B5F591F" w14:textId="77777777" w:rsidTr="000605DE">
        <w:trPr>
          <w:trHeight w:val="556"/>
          <w:jc w:val="center"/>
        </w:trPr>
        <w:tc>
          <w:tcPr>
            <w:tcW w:w="1667" w:type="pct"/>
          </w:tcPr>
          <w:p w14:paraId="0EB5F919" w14:textId="39776BEE" w:rsidR="000605DE" w:rsidRDefault="000605DE" w:rsidP="007C7F8D">
            <w:pPr>
              <w:pStyle w:val="Fibocomzhb"/>
            </w:pPr>
            <w:r>
              <w:t>3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7621E7A1" w14:textId="7B1E1FF1" w:rsidR="000605DE" w:rsidRDefault="00EE37AF" w:rsidP="007C7F8D">
            <w:pPr>
              <w:pStyle w:val="Fibocomzhb"/>
            </w:pPr>
            <w:r>
              <w:t>MC66x/MG66x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0DC00A7F" w14:textId="06899671" w:rsidR="000605DE" w:rsidRPr="00110705" w:rsidRDefault="002268EB" w:rsidP="007C7F8D">
            <w:pPr>
              <w:pStyle w:val="Fibocomzhb"/>
            </w:pPr>
            <w:r>
              <w:t>UNISOC 8850</w:t>
            </w:r>
          </w:p>
        </w:tc>
      </w:tr>
      <w:tr w:rsidR="000605DE" w14:paraId="27096171" w14:textId="77777777" w:rsidTr="000605DE">
        <w:trPr>
          <w:trHeight w:val="556"/>
          <w:jc w:val="center"/>
        </w:trPr>
        <w:tc>
          <w:tcPr>
            <w:tcW w:w="1667" w:type="pct"/>
          </w:tcPr>
          <w:p w14:paraId="1A391121" w14:textId="25601082" w:rsidR="000605DE" w:rsidRDefault="000605DE" w:rsidP="007C7F8D">
            <w:pPr>
              <w:pStyle w:val="Fibocomzhb"/>
            </w:pPr>
            <w:r>
              <w:rPr>
                <w:rFonts w:hint="eastAsia"/>
              </w:rPr>
              <w:t>4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1A52E174" w14:textId="170F6BAF" w:rsidR="000605DE" w:rsidRDefault="002268EB" w:rsidP="007C7F8D">
            <w:pPr>
              <w:pStyle w:val="Fibocomzhb"/>
            </w:pPr>
            <w:r>
              <w:t>FG650/FG652/FM650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789FD709" w14:textId="20D71EB3" w:rsidR="000605DE" w:rsidRDefault="002268EB" w:rsidP="007C7F8D">
            <w:pPr>
              <w:pStyle w:val="Fibocomzhb"/>
            </w:pPr>
            <w:r>
              <w:t>UNISOC UDX710</w:t>
            </w:r>
          </w:p>
        </w:tc>
      </w:tr>
      <w:tr w:rsidR="00EC5C8A" w14:paraId="0E7E9E85" w14:textId="77777777" w:rsidTr="000605DE">
        <w:trPr>
          <w:trHeight w:val="556"/>
          <w:jc w:val="center"/>
        </w:trPr>
        <w:tc>
          <w:tcPr>
            <w:tcW w:w="1667" w:type="pct"/>
          </w:tcPr>
          <w:p w14:paraId="30E33333" w14:textId="0CE074A0" w:rsidR="00EC5C8A" w:rsidRDefault="00EC5C8A" w:rsidP="007C7F8D">
            <w:pPr>
              <w:pStyle w:val="Fibocomzhb"/>
            </w:pPr>
            <w:r>
              <w:rPr>
                <w:rFonts w:hint="eastAsia"/>
              </w:rPr>
              <w:t>5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172FFB68" w14:textId="1B87D908" w:rsidR="00EC5C8A" w:rsidRDefault="00EC5C8A" w:rsidP="007C7F8D">
            <w:pPr>
              <w:pStyle w:val="Fibocomzhb"/>
            </w:pPr>
            <w:r>
              <w:rPr>
                <w:rFonts w:hint="eastAsia"/>
              </w:rPr>
              <w:t>F</w:t>
            </w:r>
            <w:r>
              <w:t>G621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26CC8107" w14:textId="688B3F70" w:rsidR="00EC5C8A" w:rsidRDefault="00EC5C8A" w:rsidP="007C7F8D">
            <w:pPr>
              <w:pStyle w:val="Fibocomzhb"/>
            </w:pPr>
            <w:r>
              <w:rPr>
                <w:rFonts w:hint="eastAsia"/>
              </w:rPr>
              <w:t>U</w:t>
            </w:r>
            <w:r>
              <w:t>NISOC SL8563</w:t>
            </w:r>
          </w:p>
        </w:tc>
      </w:tr>
      <w:tr w:rsidR="000605DE" w:rsidRPr="000605DE" w14:paraId="2815EA31" w14:textId="77777777" w:rsidTr="000605DE">
        <w:trPr>
          <w:trHeight w:val="556"/>
          <w:jc w:val="center"/>
        </w:trPr>
        <w:tc>
          <w:tcPr>
            <w:tcW w:w="1667" w:type="pct"/>
          </w:tcPr>
          <w:p w14:paraId="049D6D69" w14:textId="23E557B3" w:rsidR="000605DE" w:rsidRPr="000605DE" w:rsidRDefault="00EC5C8A" w:rsidP="007C7F8D">
            <w:pPr>
              <w:pStyle w:val="Fibocomzhb"/>
            </w:pPr>
            <w:r>
              <w:t>6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267B180F" w14:textId="0C5379D0" w:rsidR="000605DE" w:rsidRPr="000605DE" w:rsidRDefault="000605DE" w:rsidP="007C7F8D">
            <w:pPr>
              <w:pStyle w:val="Fibocomzhb"/>
            </w:pPr>
            <w:r>
              <w:rPr>
                <w:rFonts w:hint="eastAsia"/>
              </w:rPr>
              <w:t>N</w:t>
            </w:r>
            <w:r w:rsidR="002268EB">
              <w:t>L668/MC116/LC116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5B56B2CB" w14:textId="3E086C9A" w:rsidR="000605DE" w:rsidRPr="000605DE" w:rsidRDefault="002268EB" w:rsidP="007C7F8D">
            <w:pPr>
              <w:pStyle w:val="Fibocomzhb"/>
            </w:pPr>
            <w:r>
              <w:t>QCOM MDM9X07</w:t>
            </w:r>
          </w:p>
        </w:tc>
      </w:tr>
      <w:tr w:rsidR="002268EB" w:rsidRPr="000605DE" w14:paraId="23F7D014" w14:textId="77777777" w:rsidTr="000605DE">
        <w:trPr>
          <w:trHeight w:val="556"/>
          <w:jc w:val="center"/>
        </w:trPr>
        <w:tc>
          <w:tcPr>
            <w:tcW w:w="1667" w:type="pct"/>
          </w:tcPr>
          <w:p w14:paraId="632109D5" w14:textId="6A722E39" w:rsidR="002268EB" w:rsidRDefault="00EC5C8A" w:rsidP="007C7F8D">
            <w:pPr>
              <w:pStyle w:val="Fibocomzhb"/>
            </w:pPr>
            <w:r>
              <w:t>7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05830ABF" w14:textId="635C2FE7" w:rsidR="002268EB" w:rsidRDefault="002268EB" w:rsidP="007C7F8D">
            <w:pPr>
              <w:pStyle w:val="Fibocomzhb"/>
            </w:pPr>
            <w:r>
              <w:rPr>
                <w:rFonts w:hint="eastAsia"/>
              </w:rPr>
              <w:t>M</w:t>
            </w:r>
            <w:r>
              <w:t>A510/MC109/MC100E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0F3FF71D" w14:textId="55931D1D" w:rsidR="002268EB" w:rsidRDefault="002268EB" w:rsidP="007C7F8D">
            <w:pPr>
              <w:pStyle w:val="Fibocomzhb"/>
            </w:pPr>
            <w:r>
              <w:t>QCOM MDM9X05</w:t>
            </w:r>
          </w:p>
        </w:tc>
      </w:tr>
      <w:tr w:rsidR="002268EB" w:rsidRPr="000605DE" w14:paraId="7A9B8889" w14:textId="77777777" w:rsidTr="000605DE">
        <w:trPr>
          <w:trHeight w:val="556"/>
          <w:jc w:val="center"/>
        </w:trPr>
        <w:tc>
          <w:tcPr>
            <w:tcW w:w="1667" w:type="pct"/>
          </w:tcPr>
          <w:p w14:paraId="74F6601C" w14:textId="5C29CF6F" w:rsidR="002268EB" w:rsidRDefault="00EC5C8A" w:rsidP="007C7F8D">
            <w:pPr>
              <w:pStyle w:val="Fibocomzhb"/>
            </w:pPr>
            <w:r>
              <w:t>8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2AD21200" w14:textId="08DAF4B8" w:rsidR="002268EB" w:rsidRDefault="002268EB" w:rsidP="007C7F8D">
            <w:pPr>
              <w:pStyle w:val="Fibocomzhb"/>
            </w:pPr>
            <w:r>
              <w:rPr>
                <w:rFonts w:hint="eastAsia"/>
              </w:rPr>
              <w:t>F</w:t>
            </w:r>
            <w:r>
              <w:t>M101/FG101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58095F58" w14:textId="086B483B" w:rsidR="002268EB" w:rsidRDefault="002268EB" w:rsidP="007C7F8D">
            <w:pPr>
              <w:pStyle w:val="Fibocomzhb"/>
            </w:pPr>
            <w:r>
              <w:t>QCOM X12</w:t>
            </w:r>
          </w:p>
        </w:tc>
      </w:tr>
      <w:tr w:rsidR="002268EB" w:rsidRPr="000605DE" w14:paraId="2CD0028E" w14:textId="77777777" w:rsidTr="000605DE">
        <w:trPr>
          <w:trHeight w:val="556"/>
          <w:jc w:val="center"/>
        </w:trPr>
        <w:tc>
          <w:tcPr>
            <w:tcW w:w="1667" w:type="pct"/>
          </w:tcPr>
          <w:p w14:paraId="3BD1DA3E" w14:textId="34AA0FBE" w:rsidR="002268EB" w:rsidRDefault="00EC5C8A" w:rsidP="007C7F8D">
            <w:pPr>
              <w:pStyle w:val="Fibocomzhb"/>
            </w:pPr>
            <w:r>
              <w:t>9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7CAE5AB4" w14:textId="5557A010" w:rsidR="002268EB" w:rsidRDefault="002268EB" w:rsidP="007C7F8D">
            <w:pPr>
              <w:pStyle w:val="Fibocomzhb"/>
            </w:pPr>
            <w:r>
              <w:rPr>
                <w:rFonts w:hint="eastAsia"/>
              </w:rPr>
              <w:t>F</w:t>
            </w:r>
            <w:r>
              <w:t>M150/FG150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47DAB7F5" w14:textId="20EEE415" w:rsidR="002268EB" w:rsidRDefault="002268EB" w:rsidP="007C7F8D">
            <w:pPr>
              <w:pStyle w:val="Fibocomzhb"/>
            </w:pPr>
            <w:r>
              <w:t>QCOM X55</w:t>
            </w:r>
          </w:p>
        </w:tc>
      </w:tr>
      <w:tr w:rsidR="002268EB" w:rsidRPr="000605DE" w14:paraId="5C099049" w14:textId="77777777" w:rsidTr="000605DE">
        <w:trPr>
          <w:trHeight w:val="556"/>
          <w:jc w:val="center"/>
        </w:trPr>
        <w:tc>
          <w:tcPr>
            <w:tcW w:w="1667" w:type="pct"/>
          </w:tcPr>
          <w:p w14:paraId="42FEBF2D" w14:textId="1400CD06" w:rsidR="002268EB" w:rsidRDefault="00EC5C8A" w:rsidP="007C7F8D">
            <w:pPr>
              <w:pStyle w:val="Fibocomzhb"/>
            </w:pPr>
            <w:r>
              <w:t>10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41F90707" w14:textId="2916B2C1" w:rsidR="002268EB" w:rsidRDefault="002268EB" w:rsidP="007C7F8D">
            <w:pPr>
              <w:pStyle w:val="Fibocomzhb"/>
            </w:pPr>
            <w:r>
              <w:rPr>
                <w:rFonts w:hint="eastAsia"/>
              </w:rPr>
              <w:t>F</w:t>
            </w:r>
            <w:r>
              <w:t>M160/FG160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098F5DAE" w14:textId="4481C86E" w:rsidR="002268EB" w:rsidRDefault="002268EB" w:rsidP="007C7F8D">
            <w:pPr>
              <w:pStyle w:val="Fibocomzhb"/>
            </w:pPr>
            <w:r>
              <w:t>QCOM X62</w:t>
            </w:r>
          </w:p>
        </w:tc>
      </w:tr>
      <w:tr w:rsidR="00EE37AF" w:rsidRPr="000605DE" w14:paraId="60467D99" w14:textId="77777777" w:rsidTr="000605DE">
        <w:trPr>
          <w:trHeight w:val="556"/>
          <w:jc w:val="center"/>
        </w:trPr>
        <w:tc>
          <w:tcPr>
            <w:tcW w:w="1667" w:type="pct"/>
          </w:tcPr>
          <w:p w14:paraId="5BDD5545" w14:textId="20BC04D9" w:rsidR="00EE37AF" w:rsidRDefault="00EE37AF" w:rsidP="00EE37AF">
            <w:pPr>
              <w:pStyle w:val="Fibocomzhb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551D1BCC" w14:textId="5DF39A19" w:rsidR="00EE37AF" w:rsidRDefault="00EE37AF" w:rsidP="00EE37AF">
            <w:pPr>
              <w:pStyle w:val="Fibocomzhb"/>
            </w:pPr>
            <w:r>
              <w:rPr>
                <w:rFonts w:hint="eastAsia"/>
              </w:rPr>
              <w:t>L</w:t>
            </w:r>
            <w:r>
              <w:t>E170</w:t>
            </w:r>
            <w:r>
              <w:rPr>
                <w:rFonts w:hint="eastAsia"/>
              </w:rPr>
              <w:t>/</w:t>
            </w:r>
            <w:r>
              <w:t>LE270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58C031E2" w14:textId="656BAA64" w:rsidR="00EE37AF" w:rsidRDefault="00EE37AF" w:rsidP="00EE37AF">
            <w:pPr>
              <w:pStyle w:val="Fibocomzhb"/>
            </w:pPr>
            <w:r>
              <w:rPr>
                <w:rFonts w:hint="eastAsia"/>
              </w:rPr>
              <w:t>E</w:t>
            </w:r>
            <w:r>
              <w:t>C618/EC718</w:t>
            </w:r>
          </w:p>
        </w:tc>
      </w:tr>
      <w:tr w:rsidR="00B41223" w:rsidRPr="000605DE" w14:paraId="575D1609" w14:textId="77777777" w:rsidTr="000605DE">
        <w:trPr>
          <w:trHeight w:val="556"/>
          <w:jc w:val="center"/>
        </w:trPr>
        <w:tc>
          <w:tcPr>
            <w:tcW w:w="1667" w:type="pct"/>
          </w:tcPr>
          <w:p w14:paraId="71022DCF" w14:textId="02A8233A" w:rsidR="00B41223" w:rsidRDefault="00B41223" w:rsidP="00EE37AF">
            <w:pPr>
              <w:pStyle w:val="Fibocomzhb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7BA44CF1" w14:textId="4FA8AB44" w:rsidR="00B41223" w:rsidRDefault="00B41223" w:rsidP="00EE37AF">
            <w:pPr>
              <w:pStyle w:val="Fibocomzhb"/>
            </w:pPr>
            <w:r>
              <w:rPr>
                <w:rFonts w:hint="eastAsia"/>
              </w:rPr>
              <w:t>F</w:t>
            </w:r>
            <w:r>
              <w:t>M190/FG190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6928A55F" w14:textId="4054CC2C" w:rsidR="00B41223" w:rsidRDefault="00B41223" w:rsidP="00EE37AF">
            <w:pPr>
              <w:pStyle w:val="Fibocomzhb"/>
            </w:pPr>
            <w:r>
              <w:t>QCOM X72</w:t>
            </w:r>
          </w:p>
        </w:tc>
      </w:tr>
      <w:tr w:rsidR="00B41223" w:rsidRPr="000605DE" w14:paraId="1E1517E1" w14:textId="77777777" w:rsidTr="000605DE">
        <w:trPr>
          <w:trHeight w:val="556"/>
          <w:jc w:val="center"/>
        </w:trPr>
        <w:tc>
          <w:tcPr>
            <w:tcW w:w="1667" w:type="pct"/>
          </w:tcPr>
          <w:p w14:paraId="73F72EEE" w14:textId="7D3D2FE5" w:rsidR="00B41223" w:rsidRDefault="00B41223" w:rsidP="00EE37AF">
            <w:pPr>
              <w:pStyle w:val="Fibocomzhb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6CD04589" w14:textId="223B0E21" w:rsidR="00B41223" w:rsidRDefault="00B41223" w:rsidP="00EE37AF">
            <w:pPr>
              <w:pStyle w:val="Fibocomzhb"/>
            </w:pPr>
            <w:r>
              <w:rPr>
                <w:rFonts w:hint="eastAsia"/>
              </w:rPr>
              <w:t>F</w:t>
            </w:r>
            <w:r>
              <w:t>G131</w:t>
            </w:r>
            <w:r w:rsidR="000B74F4">
              <w:rPr>
                <w:rFonts w:hint="eastAsia"/>
              </w:rPr>
              <w:t>/</w:t>
            </w:r>
            <w:r w:rsidR="000B74F4">
              <w:t>FG132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0D089A53" w14:textId="63007A35" w:rsidR="00B41223" w:rsidRDefault="00B41223" w:rsidP="00EE37AF">
            <w:pPr>
              <w:pStyle w:val="Fibocomzhb"/>
            </w:pPr>
            <w:r>
              <w:t>QCOM X35</w:t>
            </w:r>
          </w:p>
        </w:tc>
      </w:tr>
      <w:tr w:rsidR="008466C5" w:rsidRPr="000605DE" w14:paraId="7EE70539" w14:textId="77777777" w:rsidTr="000605DE">
        <w:trPr>
          <w:trHeight w:val="556"/>
          <w:jc w:val="center"/>
        </w:trPr>
        <w:tc>
          <w:tcPr>
            <w:tcW w:w="1667" w:type="pct"/>
          </w:tcPr>
          <w:p w14:paraId="7885CF45" w14:textId="6086BE2F" w:rsidR="008466C5" w:rsidRDefault="008466C5" w:rsidP="00EE37AF">
            <w:pPr>
              <w:pStyle w:val="Fibocomzhb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667" w:type="pct"/>
            <w:tcMar>
              <w:left w:w="113" w:type="dxa"/>
              <w:right w:w="113" w:type="dxa"/>
            </w:tcMar>
            <w:vAlign w:val="center"/>
          </w:tcPr>
          <w:p w14:paraId="406D7FC7" w14:textId="2A58FAF2" w:rsidR="008466C5" w:rsidRDefault="008466C5" w:rsidP="00EE37AF">
            <w:pPr>
              <w:pStyle w:val="Fibocomzhb"/>
            </w:pPr>
            <w:r>
              <w:rPr>
                <w:rFonts w:hint="eastAsia"/>
              </w:rPr>
              <w:t>F</w:t>
            </w:r>
            <w:r>
              <w:t>G170/FM170</w:t>
            </w:r>
          </w:p>
        </w:tc>
        <w:tc>
          <w:tcPr>
            <w:tcW w:w="1666" w:type="pct"/>
            <w:tcMar>
              <w:left w:w="113" w:type="dxa"/>
              <w:right w:w="113" w:type="dxa"/>
            </w:tcMar>
            <w:vAlign w:val="center"/>
          </w:tcPr>
          <w:p w14:paraId="43CBDCEB" w14:textId="769D5853" w:rsidR="008466C5" w:rsidRDefault="008466C5" w:rsidP="00EE37AF">
            <w:pPr>
              <w:pStyle w:val="Fibocomzhb"/>
            </w:pPr>
            <w:r>
              <w:t>QCOM X65</w:t>
            </w:r>
          </w:p>
        </w:tc>
      </w:tr>
    </w:tbl>
    <w:p w14:paraId="743F55CF" w14:textId="77777777" w:rsidR="000605DE" w:rsidRDefault="000605DE" w:rsidP="000605DE">
      <w:pPr>
        <w:pStyle w:val="2"/>
      </w:pPr>
      <w:bookmarkStart w:id="7" w:name="_Toc78188419"/>
      <w:bookmarkStart w:id="8" w:name="_Toc171352235"/>
      <w:r>
        <w:rPr>
          <w:rFonts w:hint="eastAsia"/>
        </w:rPr>
        <w:t>适用平台</w:t>
      </w:r>
      <w:bookmarkEnd w:id="7"/>
      <w:bookmarkEnd w:id="8"/>
    </w:p>
    <w:p w14:paraId="3CCBDB03" w14:textId="0DF3A424" w:rsidR="000605DE" w:rsidRDefault="000605DE" w:rsidP="000605DE">
      <w:r>
        <w:t>L</w:t>
      </w:r>
      <w:r>
        <w:rPr>
          <w:rFonts w:hint="eastAsia"/>
        </w:rPr>
        <w:t>inux</w:t>
      </w:r>
      <w:r>
        <w:rPr>
          <w:rFonts w:hint="eastAsia"/>
        </w:rPr>
        <w:t>平台</w:t>
      </w:r>
      <w:r w:rsidR="00331EC8">
        <w:rPr>
          <w:rFonts w:hint="eastAsia"/>
        </w:rPr>
        <w:t>/Android</w:t>
      </w:r>
      <w:r w:rsidR="00331EC8">
        <w:rPr>
          <w:rFonts w:hint="eastAsia"/>
        </w:rPr>
        <w:t>平台</w:t>
      </w:r>
    </w:p>
    <w:p w14:paraId="396063CB" w14:textId="57934233" w:rsidR="00110705" w:rsidRDefault="00CF413C" w:rsidP="00AB74E3">
      <w:pPr>
        <w:pStyle w:val="1"/>
      </w:pPr>
      <w:bookmarkStart w:id="9" w:name="_Toc171352236"/>
      <w:r>
        <w:rPr>
          <w:rFonts w:hint="eastAsia"/>
        </w:rPr>
        <w:lastRenderedPageBreak/>
        <w:t>编译</w:t>
      </w:r>
      <w:bookmarkEnd w:id="9"/>
    </w:p>
    <w:bookmarkStart w:id="10" w:name="_Toc171352237"/>
    <w:p w14:paraId="7E010A6D" w14:textId="1B8071F5" w:rsidR="002268EB" w:rsidRDefault="00894D27" w:rsidP="002268EB">
      <w:pPr>
        <w:pStyle w:val="2"/>
      </w:pPr>
      <w:r w:rsidRPr="002268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0A88CB" wp14:editId="552EAB9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8451" cy="0"/>
                <wp:effectExtent l="0" t="0" r="22225" b="1905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45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C1EBE" id="直接连接符 33" o:spid="_x0000_s1026" style="position:absolute;left:0;text-align:lef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87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" strokecolor="#d8d8d8 [2732]" strokeweight="1pt">
                <v:stroke dashstyle="1 1" joinstyle="miter"/>
              </v:line>
            </w:pict>
          </mc:Fallback>
        </mc:AlternateContent>
      </w:r>
      <w:r w:rsidR="002268EB" w:rsidRPr="002268EB">
        <w:t xml:space="preserve"> </w:t>
      </w:r>
      <w:r w:rsidR="002268EB" w:rsidRPr="002268EB">
        <w:rPr>
          <w:rFonts w:hint="eastAsia"/>
        </w:rPr>
        <w:t>工具</w:t>
      </w:r>
      <w:r w:rsidR="00375D7C">
        <w:rPr>
          <w:rFonts w:hint="eastAsia"/>
        </w:rPr>
        <w:t>源码</w:t>
      </w:r>
      <w:r w:rsidR="002268EB" w:rsidRPr="002268EB">
        <w:rPr>
          <w:rFonts w:hint="eastAsia"/>
        </w:rPr>
        <w:t>介绍</w:t>
      </w:r>
      <w:bookmarkEnd w:id="10"/>
    </w:p>
    <w:p w14:paraId="24EDCEE9" w14:textId="77777777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r>
        <w:t>d</w:t>
      </w:r>
      <w:r>
        <w:rPr>
          <w:rFonts w:hint="eastAsia"/>
        </w:rPr>
        <w:t>oc：中英文使用指导文档</w:t>
      </w:r>
    </w:p>
    <w:p w14:paraId="52279649" w14:textId="77777777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proofErr w:type="spellStart"/>
      <w:r>
        <w:t>misc_code</w:t>
      </w:r>
      <w:proofErr w:type="spellEnd"/>
      <w:r>
        <w:t xml:space="preserve">: </w:t>
      </w:r>
      <w:r>
        <w:rPr>
          <w:rFonts w:hint="eastAsia"/>
        </w:rPr>
        <w:t>平台共用代码</w:t>
      </w:r>
    </w:p>
    <w:p w14:paraId="53BD5FF6" w14:textId="5F1AD5C5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proofErr w:type="spellStart"/>
      <w:r>
        <w:rPr>
          <w:rFonts w:hint="eastAsia"/>
        </w:rPr>
        <w:t>qcom</w:t>
      </w:r>
      <w:r>
        <w:t>_code</w:t>
      </w:r>
      <w:proofErr w:type="spellEnd"/>
      <w:r>
        <w:t xml:space="preserve">: </w:t>
      </w:r>
      <w:proofErr w:type="gramStart"/>
      <w:r w:rsidR="0088333E">
        <w:rPr>
          <w:rFonts w:hint="eastAsia"/>
        </w:rPr>
        <w:t>高通模块</w:t>
      </w:r>
      <w:proofErr w:type="gramEnd"/>
      <w:r>
        <w:rPr>
          <w:rFonts w:hint="eastAsia"/>
        </w:rPr>
        <w:t>相关代码</w:t>
      </w:r>
    </w:p>
    <w:p w14:paraId="23173A5C" w14:textId="4DC88AFF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proofErr w:type="spellStart"/>
      <w:r>
        <w:rPr>
          <w:rFonts w:hint="eastAsia"/>
        </w:rPr>
        <w:t>zte</w:t>
      </w:r>
      <w:r>
        <w:t>_code</w:t>
      </w:r>
      <w:proofErr w:type="spellEnd"/>
      <w:r>
        <w:t xml:space="preserve">: </w:t>
      </w:r>
      <w:r>
        <w:rPr>
          <w:rFonts w:hint="eastAsia"/>
        </w:rPr>
        <w:t>中</w:t>
      </w:r>
      <w:r w:rsidR="007609A9">
        <w:rPr>
          <w:rFonts w:hint="eastAsia"/>
        </w:rPr>
        <w:t>兴</w:t>
      </w:r>
      <w:r w:rsidR="0088333E">
        <w:rPr>
          <w:rFonts w:hint="eastAsia"/>
        </w:rPr>
        <w:t>微模块</w:t>
      </w:r>
      <w:r>
        <w:rPr>
          <w:rFonts w:hint="eastAsia"/>
        </w:rPr>
        <w:t>相关代码</w:t>
      </w:r>
    </w:p>
    <w:p w14:paraId="4D2694AB" w14:textId="3495E1FC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proofErr w:type="spellStart"/>
      <w:r>
        <w:rPr>
          <w:rFonts w:hint="eastAsia"/>
        </w:rPr>
        <w:t>u</w:t>
      </w:r>
      <w:r>
        <w:t>nisoc_code</w:t>
      </w:r>
      <w:proofErr w:type="spellEnd"/>
      <w:r>
        <w:rPr>
          <w:rFonts w:hint="eastAsia"/>
        </w:rPr>
        <w:t>:</w:t>
      </w:r>
      <w:r>
        <w:t xml:space="preserve"> </w:t>
      </w:r>
      <w:proofErr w:type="gramStart"/>
      <w:r w:rsidR="0088333E">
        <w:rPr>
          <w:rFonts w:hint="eastAsia"/>
        </w:rPr>
        <w:t>展锐模块</w:t>
      </w:r>
      <w:proofErr w:type="gramEnd"/>
      <w:r>
        <w:rPr>
          <w:rFonts w:hint="eastAsia"/>
        </w:rPr>
        <w:t>相关代码</w:t>
      </w:r>
    </w:p>
    <w:p w14:paraId="786AE889" w14:textId="77777777" w:rsidR="00811616" w:rsidRDefault="00EE37AF" w:rsidP="00811616">
      <w:pPr>
        <w:pStyle w:val="Fibocomzh"/>
        <w:spacing w:before="0" w:after="0" w:line="240" w:lineRule="auto"/>
        <w:ind w:left="630" w:firstLineChars="0" w:hanging="210"/>
      </w:pPr>
      <w:proofErr w:type="spellStart"/>
      <w:r w:rsidRPr="00E60A19">
        <w:t>eigencomm_code</w:t>
      </w:r>
      <w:proofErr w:type="spellEnd"/>
      <w:r>
        <w:t>:</w:t>
      </w:r>
      <w:proofErr w:type="gramStart"/>
      <w:r>
        <w:rPr>
          <w:rFonts w:hint="eastAsia"/>
        </w:rPr>
        <w:t>移芯平台</w:t>
      </w:r>
      <w:proofErr w:type="gramEnd"/>
      <w:r>
        <w:rPr>
          <w:rFonts w:hint="eastAsia"/>
        </w:rPr>
        <w:t>相关代码</w:t>
      </w:r>
    </w:p>
    <w:p w14:paraId="39B66B00" w14:textId="71E4ACCB" w:rsidR="00811616" w:rsidRDefault="00811616" w:rsidP="00811616">
      <w:pPr>
        <w:pStyle w:val="Fibocomzh"/>
        <w:spacing w:before="0" w:after="0" w:line="240" w:lineRule="auto"/>
        <w:ind w:left="630" w:firstLineChars="0" w:hanging="210"/>
      </w:pPr>
      <w:r w:rsidRPr="00811616">
        <w:t>sl8563_x_code</w:t>
      </w:r>
      <w:r>
        <w:rPr>
          <w:rFonts w:hint="eastAsia"/>
        </w:rPr>
        <w:t>：</w:t>
      </w:r>
      <w:proofErr w:type="gramStart"/>
      <w:r>
        <w:rPr>
          <w:rFonts w:hint="eastAsia"/>
        </w:rPr>
        <w:t>展锐</w:t>
      </w:r>
      <w:proofErr w:type="gramEnd"/>
      <w:r>
        <w:rPr>
          <w:rFonts w:hint="eastAsia"/>
        </w:rPr>
        <w:t>U</w:t>
      </w:r>
      <w:r>
        <w:t>DX710/SL8563</w:t>
      </w:r>
      <w:r>
        <w:rPr>
          <w:rFonts w:hint="eastAsia"/>
        </w:rPr>
        <w:t>平台相关代码</w:t>
      </w:r>
    </w:p>
    <w:p w14:paraId="5C223544" w14:textId="25B62140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proofErr w:type="spellStart"/>
      <w:r>
        <w:rPr>
          <w:rFonts w:hint="eastAsia"/>
        </w:rPr>
        <w:t>m</w:t>
      </w:r>
      <w:r>
        <w:t>ain.c</w:t>
      </w:r>
      <w:proofErr w:type="spellEnd"/>
      <w:r w:rsidR="0088333E">
        <w:rPr>
          <w:rFonts w:hint="eastAsia"/>
        </w:rPr>
        <w:t>：</w:t>
      </w:r>
      <w:r>
        <w:rPr>
          <w:rFonts w:hint="eastAsia"/>
        </w:rPr>
        <w:t>主程序代码</w:t>
      </w:r>
    </w:p>
    <w:p w14:paraId="2762670B" w14:textId="77777777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proofErr w:type="spellStart"/>
      <w:r>
        <w:t>Makefile</w:t>
      </w:r>
      <w:proofErr w:type="spellEnd"/>
      <w:r>
        <w:rPr>
          <w:rFonts w:hint="eastAsia"/>
        </w:rPr>
        <w:t>：</w:t>
      </w:r>
      <w:r>
        <w:rPr>
          <w:spacing w:val="-1"/>
        </w:rPr>
        <w:t>Linux</w:t>
      </w:r>
      <w:r>
        <w:rPr>
          <w:rFonts w:hint="eastAsia"/>
          <w:spacing w:val="-1"/>
        </w:rPr>
        <w:t>环境</w:t>
      </w:r>
      <w:r>
        <w:t>编译</w:t>
      </w:r>
      <w:r>
        <w:rPr>
          <w:rFonts w:hint="eastAsia"/>
        </w:rPr>
        <w:t>配置文件</w:t>
      </w:r>
    </w:p>
    <w:p w14:paraId="7E6E49E1" w14:textId="77777777" w:rsidR="002268EB" w:rsidRDefault="002268EB" w:rsidP="00ED2758">
      <w:pPr>
        <w:pStyle w:val="Fibocomzh"/>
        <w:numPr>
          <w:ilvl w:val="0"/>
          <w:numId w:val="0"/>
        </w:numPr>
        <w:ind w:left="100" w:firstLineChars="100" w:firstLine="210"/>
      </w:pPr>
      <w:r>
        <w:rPr>
          <w:rFonts w:hint="eastAsia"/>
        </w:rPr>
        <w:t>详细目录结构如图</w:t>
      </w:r>
      <w:r>
        <w:t>1</w:t>
      </w:r>
      <w:r>
        <w:rPr>
          <w:rFonts w:hint="eastAsia"/>
        </w:rPr>
        <w:t>所示：</w:t>
      </w:r>
    </w:p>
    <w:p w14:paraId="44AB0286" w14:textId="306477DD" w:rsidR="002268EB" w:rsidRPr="002268EB" w:rsidRDefault="002268EB" w:rsidP="002268EB">
      <w:pPr>
        <w:pStyle w:val="Fibocomzh3"/>
      </w:pPr>
      <w:r>
        <w:lastRenderedPageBreak/>
        <w:drawing>
          <wp:inline distT="0" distB="0" distL="0" distR="0" wp14:anchorId="19573453" wp14:editId="2DEC0B2F">
            <wp:extent cx="4718304" cy="5030083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2484" r="6" b="-2484"/>
                    <a:stretch/>
                  </pic:blipFill>
                  <pic:spPr bwMode="auto">
                    <a:xfrm>
                      <a:off x="0" y="0"/>
                      <a:ext cx="4802917" cy="5120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27B2A" w14:textId="190C4480" w:rsidR="00D65A07" w:rsidRPr="005314AB" w:rsidRDefault="002268EB" w:rsidP="002268EB">
      <w:pPr>
        <w:pStyle w:val="Fibocomzh5"/>
      </w:pPr>
      <w:r>
        <w:rPr>
          <w:rFonts w:hint="eastAsia"/>
        </w:rPr>
        <w:t>图1</w:t>
      </w:r>
      <w:r>
        <w:t xml:space="preserve">. </w:t>
      </w:r>
      <w:r>
        <w:rPr>
          <w:rFonts w:hint="eastAsia"/>
        </w:rPr>
        <w:t>详细目录结构</w:t>
      </w:r>
    </w:p>
    <w:p w14:paraId="35ABBE12" w14:textId="5B9304BB" w:rsidR="00984A13" w:rsidRDefault="00CF413C" w:rsidP="00AB74E3">
      <w:pPr>
        <w:pStyle w:val="2"/>
      </w:pPr>
      <w:bookmarkStart w:id="11" w:name="_Toc171352238"/>
      <w:r>
        <w:rPr>
          <w:rFonts w:hint="eastAsia"/>
        </w:rPr>
        <w:t>编译</w:t>
      </w:r>
      <w:bookmarkEnd w:id="11"/>
    </w:p>
    <w:p w14:paraId="32295D24" w14:textId="61928024" w:rsidR="002268EB" w:rsidRDefault="002268EB" w:rsidP="002268EB">
      <w:pPr>
        <w:pStyle w:val="3"/>
      </w:pPr>
      <w:bookmarkStart w:id="12" w:name="_Toc171352239"/>
      <w:r>
        <w:rPr>
          <w:rFonts w:hint="eastAsia"/>
        </w:rPr>
        <w:t>Linux环境编译</w:t>
      </w:r>
      <w:bookmarkEnd w:id="12"/>
    </w:p>
    <w:p w14:paraId="120EDC63" w14:textId="77777777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r>
        <w:rPr>
          <w:rFonts w:hint="eastAsia"/>
        </w:rPr>
        <w:t>交叉编译工具</w:t>
      </w:r>
    </w:p>
    <w:p w14:paraId="5F2971FE" w14:textId="77777777" w:rsidR="002268EB" w:rsidRDefault="002268EB" w:rsidP="002268EB">
      <w:pPr>
        <w:ind w:firstLineChars="100" w:firstLine="210"/>
      </w:pPr>
      <w:proofErr w:type="spellStart"/>
      <w:r>
        <w:rPr>
          <w:rFonts w:hint="eastAsia"/>
        </w:rPr>
        <w:t>Makefile</w:t>
      </w:r>
      <w:proofErr w:type="spellEnd"/>
      <w:r>
        <w:rPr>
          <w:rFonts w:hint="eastAsia"/>
        </w:rPr>
        <w:t>默认使用系统</w:t>
      </w:r>
      <w:proofErr w:type="spellStart"/>
      <w:r>
        <w:rPr>
          <w:rFonts w:hint="eastAsia"/>
        </w:rPr>
        <w:t>gcc</w:t>
      </w:r>
      <w:proofErr w:type="spellEnd"/>
      <w:r>
        <w:rPr>
          <w:rFonts w:hint="eastAsia"/>
        </w:rPr>
        <w:t>，如果需要</w:t>
      </w:r>
      <w:r>
        <w:rPr>
          <w:rFonts w:hint="eastAsia"/>
        </w:rPr>
        <w:t>arm</w:t>
      </w:r>
      <w:r>
        <w:t xml:space="preserve"> </w:t>
      </w:r>
      <w:proofErr w:type="spellStart"/>
      <w:r>
        <w:rPr>
          <w:rFonts w:hint="eastAsia"/>
        </w:rPr>
        <w:t>gcc</w:t>
      </w:r>
      <w:proofErr w:type="spellEnd"/>
      <w:r>
        <w:rPr>
          <w:rFonts w:hint="eastAsia"/>
        </w:rPr>
        <w:t>，需在</w:t>
      </w:r>
      <w:proofErr w:type="spellStart"/>
      <w:r>
        <w:rPr>
          <w:rFonts w:hint="eastAsia"/>
        </w:rPr>
        <w:t>Makefile</w:t>
      </w:r>
      <w:proofErr w:type="spellEnd"/>
      <w:r>
        <w:rPr>
          <w:rFonts w:hint="eastAsia"/>
        </w:rPr>
        <w:t>设置</w:t>
      </w:r>
      <w:r>
        <w:t>CROSS_COMPILE</w:t>
      </w:r>
      <w:r>
        <w:rPr>
          <w:rFonts w:hint="eastAsia"/>
        </w:rPr>
        <w:t>变量。</w:t>
      </w:r>
    </w:p>
    <w:p w14:paraId="540707AC" w14:textId="77777777" w:rsidR="002268EB" w:rsidRDefault="002268EB" w:rsidP="002268EB">
      <w:r>
        <w:rPr>
          <w:rFonts w:hint="eastAsia"/>
        </w:rPr>
        <w:t>如下图所示：</w:t>
      </w:r>
    </w:p>
    <w:p w14:paraId="4C4AC5E3" w14:textId="6551601D" w:rsidR="002268EB" w:rsidRPr="002268EB" w:rsidRDefault="007609A9" w:rsidP="002268EB">
      <w:pPr>
        <w:pStyle w:val="Fibocomzh3"/>
      </w:pPr>
      <w:r>
        <w:lastRenderedPageBreak/>
        <w:drawing>
          <wp:inline distT="0" distB="0" distL="0" distR="0" wp14:anchorId="7DE11BE3" wp14:editId="571461B0">
            <wp:extent cx="5904700" cy="3511296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8193" cy="35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9BDE9" w14:textId="566177A6" w:rsidR="002268EB" w:rsidRDefault="002268EB" w:rsidP="002268EB">
      <w:pPr>
        <w:pStyle w:val="Fibocomzh5"/>
      </w:pPr>
      <w:r>
        <w:rPr>
          <w:rFonts w:hint="eastAsia"/>
        </w:rPr>
        <w:t>图2</w:t>
      </w:r>
      <w:r>
        <w:t xml:space="preserve">. </w:t>
      </w:r>
      <w:r>
        <w:rPr>
          <w:rFonts w:hint="eastAsia"/>
        </w:rPr>
        <w:t>交叉编译工具</w:t>
      </w:r>
    </w:p>
    <w:p w14:paraId="78AA4A39" w14:textId="77777777" w:rsidR="002268EB" w:rsidRDefault="002268EB" w:rsidP="002268EB">
      <w:pPr>
        <w:pStyle w:val="Fibocomzh"/>
        <w:spacing w:before="0" w:after="0" w:line="240" w:lineRule="auto"/>
        <w:ind w:left="630" w:firstLineChars="0" w:hanging="210"/>
      </w:pPr>
      <w:r>
        <w:rPr>
          <w:rFonts w:hint="eastAsia"/>
        </w:rPr>
        <w:t>编译</w:t>
      </w:r>
    </w:p>
    <w:p w14:paraId="37EE69EA" w14:textId="2BF7BF92" w:rsidR="002268EB" w:rsidRDefault="002268EB" w:rsidP="002268EB">
      <w:r>
        <w:rPr>
          <w:rFonts w:hint="eastAsia"/>
        </w:rPr>
        <w:t>将工具代码放到</w:t>
      </w:r>
      <w:r>
        <w:rPr>
          <w:rFonts w:hint="eastAsia"/>
        </w:rPr>
        <w:t>Linux</w:t>
      </w:r>
      <w:r>
        <w:rPr>
          <w:rFonts w:hint="eastAsia"/>
        </w:rPr>
        <w:t>主机</w:t>
      </w:r>
      <w:r>
        <w:t>，</w:t>
      </w:r>
      <w:r>
        <w:rPr>
          <w:rFonts w:hint="eastAsia"/>
        </w:rPr>
        <w:t>进入代码目录，</w:t>
      </w:r>
      <w:r>
        <w:t>执行</w:t>
      </w:r>
      <w:r>
        <w:t>make</w:t>
      </w:r>
      <w:r>
        <w:rPr>
          <w:rFonts w:hint="eastAsia"/>
        </w:rPr>
        <w:t>编译</w:t>
      </w:r>
      <w:r>
        <w:t>，</w:t>
      </w:r>
      <w:r>
        <w:rPr>
          <w:rFonts w:hint="eastAsia"/>
        </w:rPr>
        <w:t>编译成功</w:t>
      </w:r>
      <w:r>
        <w:t>生成</w:t>
      </w:r>
      <w:proofErr w:type="spellStart"/>
      <w:r>
        <w:rPr>
          <w:rFonts w:hint="eastAsia"/>
        </w:rPr>
        <w:t>log</w:t>
      </w:r>
      <w:r>
        <w:t>tool</w:t>
      </w:r>
      <w:proofErr w:type="spellEnd"/>
      <w:r>
        <w:rPr>
          <w:rFonts w:hint="eastAsia"/>
        </w:rPr>
        <w:t>。</w:t>
      </w:r>
    </w:p>
    <w:p w14:paraId="5061FD90" w14:textId="77777777" w:rsidR="002268EB" w:rsidRDefault="002268EB" w:rsidP="002268EB">
      <w:r>
        <w:t>如图</w:t>
      </w:r>
      <w:r>
        <w:rPr>
          <w:rFonts w:hint="eastAsia"/>
        </w:rPr>
        <w:t>3</w:t>
      </w:r>
      <w:r>
        <w:t>所示</w:t>
      </w:r>
      <w:r>
        <w:rPr>
          <w:rFonts w:hint="eastAsia"/>
        </w:rPr>
        <w:t>：</w:t>
      </w:r>
    </w:p>
    <w:p w14:paraId="322ACAB2" w14:textId="1AD69B70" w:rsidR="002268EB" w:rsidRDefault="002268EB" w:rsidP="002268EB">
      <w:pPr>
        <w:pStyle w:val="Fibocomzh3"/>
      </w:pPr>
      <w:r>
        <w:drawing>
          <wp:inline distT="0" distB="0" distL="0" distR="0" wp14:anchorId="3615C5C5" wp14:editId="05C77FE4">
            <wp:extent cx="6003701" cy="2048256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0757" cy="20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E535" w14:textId="68ADED90" w:rsidR="002268EB" w:rsidRDefault="002268EB" w:rsidP="002268EB">
      <w:pPr>
        <w:pStyle w:val="Fibocomzh5"/>
      </w:pPr>
      <w:r>
        <w:rPr>
          <w:rFonts w:hint="eastAsia"/>
        </w:rPr>
        <w:t>图3</w:t>
      </w:r>
      <w:r>
        <w:t>. L</w:t>
      </w:r>
      <w:r>
        <w:rPr>
          <w:rFonts w:hint="eastAsia"/>
        </w:rPr>
        <w:t>inux编译</w:t>
      </w:r>
    </w:p>
    <w:p w14:paraId="737F978F" w14:textId="3F1F7CB7" w:rsidR="00331EC8" w:rsidRDefault="00331EC8" w:rsidP="00331EC8"/>
    <w:p w14:paraId="360059D0" w14:textId="77777777" w:rsidR="00331EC8" w:rsidRPr="00331EC8" w:rsidRDefault="00331EC8" w:rsidP="00331EC8"/>
    <w:p w14:paraId="4E0BF50F" w14:textId="5D40773D" w:rsidR="00331EC8" w:rsidRDefault="00331EC8" w:rsidP="00331EC8">
      <w:pPr>
        <w:pStyle w:val="3"/>
      </w:pPr>
      <w:bookmarkStart w:id="13" w:name="_Toc171352240"/>
      <w:r>
        <w:rPr>
          <w:rFonts w:hint="eastAsia"/>
        </w:rPr>
        <w:lastRenderedPageBreak/>
        <w:t>And</w:t>
      </w:r>
      <w:r>
        <w:t>roid</w:t>
      </w:r>
      <w:r>
        <w:rPr>
          <w:rFonts w:hint="eastAsia"/>
        </w:rPr>
        <w:t>环境编译</w:t>
      </w:r>
      <w:bookmarkEnd w:id="13"/>
    </w:p>
    <w:p w14:paraId="0D2B3AE0" w14:textId="1C312E46" w:rsidR="00331EC8" w:rsidRDefault="00331EC8" w:rsidP="00331EC8">
      <w:r>
        <w:rPr>
          <w:rFonts w:hint="eastAsia"/>
        </w:rPr>
        <w:t>将工具代码解压后放到</w:t>
      </w:r>
      <w:r>
        <w:rPr>
          <w:rFonts w:hint="eastAsia"/>
        </w:rPr>
        <w:t>Android</w:t>
      </w:r>
      <w:r>
        <w:rPr>
          <w:rFonts w:hint="eastAsia"/>
        </w:rPr>
        <w:t>编译环境中</w:t>
      </w:r>
      <w:r>
        <w:t>，</w:t>
      </w:r>
      <w:r>
        <w:rPr>
          <w:rFonts w:hint="eastAsia"/>
        </w:rPr>
        <w:t>配置环境变量，如下图：</w:t>
      </w:r>
      <w:r>
        <w:t xml:space="preserve"> </w:t>
      </w:r>
    </w:p>
    <w:p w14:paraId="60BC487E" w14:textId="34E168B5" w:rsidR="00331EC8" w:rsidRDefault="00331EC8" w:rsidP="00331EC8">
      <w:pPr>
        <w:spacing w:line="720" w:lineRule="auto"/>
      </w:pPr>
      <w:r>
        <w:rPr>
          <w:noProof/>
        </w:rPr>
        <w:drawing>
          <wp:inline distT="0" distB="0" distL="0" distR="0" wp14:anchorId="3D52BE3A" wp14:editId="60817792">
            <wp:extent cx="6184900" cy="3082290"/>
            <wp:effectExtent l="0" t="0" r="635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736" w14:textId="3AD7F88A" w:rsidR="00CF39D2" w:rsidRDefault="00CF39D2" w:rsidP="00CF39D2">
      <w:pPr>
        <w:pStyle w:val="Fibocomzh5"/>
      </w:pPr>
      <w:r>
        <w:rPr>
          <w:rFonts w:hint="eastAsia"/>
        </w:rPr>
        <w:t>图</w:t>
      </w:r>
      <w:r>
        <w:t xml:space="preserve">4. </w:t>
      </w:r>
      <w:r>
        <w:rPr>
          <w:rFonts w:hint="eastAsia"/>
        </w:rPr>
        <w:t>配置环境变量</w:t>
      </w:r>
    </w:p>
    <w:p w14:paraId="3403D130" w14:textId="35F5869D" w:rsidR="00331EC8" w:rsidRDefault="00331EC8" w:rsidP="00331EC8">
      <w:r>
        <w:rPr>
          <w:rFonts w:hint="eastAsia"/>
        </w:rPr>
        <w:t>进入代码目录</w:t>
      </w:r>
      <w:r>
        <w:t>执行</w:t>
      </w:r>
      <w:r>
        <w:rPr>
          <w:rFonts w:hint="eastAsia"/>
        </w:rPr>
        <w:t>mm</w:t>
      </w:r>
      <w:r w:rsidR="003B40E0">
        <w:rPr>
          <w:rFonts w:hint="eastAsia"/>
        </w:rPr>
        <w:t>进行</w:t>
      </w:r>
      <w:r>
        <w:rPr>
          <w:rFonts w:hint="eastAsia"/>
        </w:rPr>
        <w:t>编译</w:t>
      </w:r>
    </w:p>
    <w:p w14:paraId="764CD80C" w14:textId="2B08D82F" w:rsidR="00331EC8" w:rsidRDefault="00331EC8" w:rsidP="00331EC8">
      <w:pPr>
        <w:spacing w:line="720" w:lineRule="auto"/>
      </w:pPr>
      <w:r>
        <w:rPr>
          <w:noProof/>
        </w:rPr>
        <w:drawing>
          <wp:inline distT="0" distB="0" distL="0" distR="0" wp14:anchorId="7CD656B4" wp14:editId="30D49FD6">
            <wp:extent cx="6183469" cy="3050275"/>
            <wp:effectExtent l="0" t="0" r="825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974" cy="30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5D71" w14:textId="03A65038" w:rsidR="00CF39D2" w:rsidRPr="00331EC8" w:rsidRDefault="00CF39D2" w:rsidP="00CF39D2">
      <w:pPr>
        <w:pStyle w:val="Fibocomzh5"/>
      </w:pPr>
      <w:r>
        <w:rPr>
          <w:rFonts w:hint="eastAsia"/>
        </w:rPr>
        <w:t>图</w:t>
      </w:r>
      <w:r>
        <w:t>5. L</w:t>
      </w:r>
      <w:r>
        <w:rPr>
          <w:rFonts w:hint="eastAsia"/>
        </w:rPr>
        <w:t>inux编译</w:t>
      </w:r>
    </w:p>
    <w:p w14:paraId="621BA62F" w14:textId="08C8078D" w:rsidR="00CF413C" w:rsidRDefault="002268EB" w:rsidP="00CF413C">
      <w:pPr>
        <w:pStyle w:val="1"/>
      </w:pPr>
      <w:bookmarkStart w:id="14" w:name="_Toc171352241"/>
      <w:r>
        <w:rPr>
          <w:rFonts w:hint="eastAsia"/>
        </w:rPr>
        <w:lastRenderedPageBreak/>
        <w:t>获取日志</w:t>
      </w:r>
      <w:bookmarkEnd w:id="14"/>
    </w:p>
    <w:bookmarkStart w:id="15" w:name="_Toc171352242"/>
    <w:p w14:paraId="59C3353C" w14:textId="1953FE2A" w:rsidR="00CF413C" w:rsidRDefault="00CF413C" w:rsidP="00CF413C">
      <w:pPr>
        <w:pStyle w:val="2"/>
      </w:pPr>
      <w:r w:rsidRPr="006A5485">
        <w:rPr>
          <w:rFonts w:hAnsi="思源黑体 CN Light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3C76BA" wp14:editId="6BA3A06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8451" cy="0"/>
                <wp:effectExtent l="0" t="0" r="22225" b="190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45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A66CF0" id="直接连接符 13" o:spid="_x0000_s1026" style="position:absolute;left:0;text-align:lef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87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" strokecolor="#9dd3a3 [2732]" strokeweight="1pt">
                <v:stroke dashstyle="1 1" joinstyle="miter"/>
              </v:line>
            </w:pict>
          </mc:Fallback>
        </mc:AlternateContent>
      </w:r>
      <w:r w:rsidR="002268EB">
        <w:rPr>
          <w:rFonts w:hint="eastAsia"/>
        </w:rPr>
        <w:t>获取日志</w:t>
      </w:r>
      <w:bookmarkEnd w:id="15"/>
    </w:p>
    <w:p w14:paraId="16484558" w14:textId="204C6668" w:rsidR="002268EB" w:rsidRDefault="005702B9" w:rsidP="002268EB">
      <w:r>
        <w:rPr>
          <w:rFonts w:hint="eastAsia"/>
        </w:rPr>
        <w:t>1</w:t>
      </w:r>
      <w:r>
        <w:t>.</w:t>
      </w:r>
      <w:r w:rsidR="002268EB">
        <w:rPr>
          <w:rFonts w:hint="eastAsia"/>
        </w:rPr>
        <w:t>查看</w:t>
      </w:r>
      <w:r w:rsidR="002268EB">
        <w:rPr>
          <w:rFonts w:hint="eastAsia"/>
        </w:rPr>
        <w:t>U</w:t>
      </w:r>
      <w:r w:rsidR="002268EB">
        <w:t>SB</w:t>
      </w:r>
      <w:r w:rsidR="002268EB">
        <w:rPr>
          <w:rFonts w:hint="eastAsia"/>
        </w:rPr>
        <w:t>连接正常。</w:t>
      </w:r>
    </w:p>
    <w:p w14:paraId="14276823" w14:textId="7DF0F873" w:rsidR="002268EB" w:rsidRPr="002268EB" w:rsidRDefault="002268EB" w:rsidP="002268EB">
      <w:pPr>
        <w:pStyle w:val="Fibocomzhf5"/>
      </w:pPr>
      <w:proofErr w:type="spellStart"/>
      <w:r>
        <w:rPr>
          <w:rFonts w:hint="eastAsia"/>
        </w:rPr>
        <w:t>lsusb</w:t>
      </w:r>
      <w:proofErr w:type="spellEnd"/>
    </w:p>
    <w:tbl>
      <w:tblPr>
        <w:tblStyle w:val="a7"/>
        <w:tblW w:w="9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741"/>
        <w:gridCol w:w="247"/>
        <w:gridCol w:w="8507"/>
      </w:tblGrid>
      <w:tr w:rsidR="00812A88" w14:paraId="0783A61E" w14:textId="77777777" w:rsidTr="000066B5">
        <w:trPr>
          <w:trHeight w:val="1193"/>
        </w:trPr>
        <w:tc>
          <w:tcPr>
            <w:tcW w:w="247" w:type="dxa"/>
            <w:vAlign w:val="center"/>
          </w:tcPr>
          <w:p w14:paraId="569B61FC" w14:textId="77777777" w:rsidR="00812A88" w:rsidRDefault="00812A88" w:rsidP="000066B5">
            <w:pPr>
              <w:jc w:val="center"/>
            </w:pPr>
          </w:p>
        </w:tc>
        <w:tc>
          <w:tcPr>
            <w:tcW w:w="741" w:type="dxa"/>
            <w:vAlign w:val="center"/>
          </w:tcPr>
          <w:p w14:paraId="220AD9DD" w14:textId="77777777" w:rsidR="00812A88" w:rsidRDefault="00812A88" w:rsidP="000066B5">
            <w:pPr>
              <w:jc w:val="center"/>
            </w:pPr>
            <w:r w:rsidRPr="00D8305D">
              <w:rPr>
                <w:noProof/>
              </w:rPr>
              <w:drawing>
                <wp:inline distT="0" distB="0" distL="0" distR="0" wp14:anchorId="60888B03" wp14:editId="7149E22E">
                  <wp:extent cx="288000" cy="288000"/>
                  <wp:effectExtent l="0" t="0" r="0" b="0"/>
                  <wp:docPr id="11" name="图片 11" descr="C:\Users\Administrator\Desktop\图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right w:val="single" w:sz="4" w:space="0" w:color="DDDDDD"/>
            </w:tcBorders>
            <w:vAlign w:val="center"/>
          </w:tcPr>
          <w:p w14:paraId="1554BA8B" w14:textId="77777777" w:rsidR="00812A88" w:rsidRDefault="00812A88" w:rsidP="000066B5">
            <w:pPr>
              <w:jc w:val="center"/>
            </w:pPr>
          </w:p>
        </w:tc>
        <w:tc>
          <w:tcPr>
            <w:tcW w:w="8507" w:type="dxa"/>
            <w:tcBorders>
              <w:left w:val="single" w:sz="4" w:space="0" w:color="DDDDDD"/>
            </w:tcBorders>
            <w:vAlign w:val="center"/>
          </w:tcPr>
          <w:p w14:paraId="6E85365E" w14:textId="072A695E" w:rsidR="00812A88" w:rsidRDefault="00375D7C" w:rsidP="000066B5">
            <w:pPr>
              <w:spacing w:line="360" w:lineRule="auto"/>
            </w:pPr>
            <w:proofErr w:type="gramStart"/>
            <w:r w:rsidRPr="00812A88">
              <w:rPr>
                <w:rFonts w:hint="eastAsia"/>
              </w:rPr>
              <w:t>高通</w:t>
            </w:r>
            <w:r>
              <w:rPr>
                <w:rFonts w:hint="eastAsia"/>
              </w:rPr>
              <w:t>平台</w:t>
            </w:r>
            <w:proofErr w:type="gramEnd"/>
            <w:r>
              <w:rPr>
                <w:rFonts w:hint="eastAsia"/>
              </w:rPr>
              <w:t>的广</w:t>
            </w:r>
            <w:proofErr w:type="gramStart"/>
            <w:r>
              <w:rPr>
                <w:rFonts w:hint="eastAsia"/>
              </w:rPr>
              <w:t>和通模</w:t>
            </w:r>
            <w:proofErr w:type="gramEnd"/>
            <w:r>
              <w:rPr>
                <w:rFonts w:hint="eastAsia"/>
              </w:rPr>
              <w:t>组</w:t>
            </w:r>
            <w:r w:rsidRPr="00812A88">
              <w:rPr>
                <w:rFonts w:hint="eastAsia"/>
              </w:rPr>
              <w:t>型号</w:t>
            </w:r>
            <w:r w:rsidR="00812A88" w:rsidRPr="00812A88">
              <w:rPr>
                <w:rFonts w:hint="eastAsia"/>
              </w:rPr>
              <w:t>:</w:t>
            </w:r>
            <w:r w:rsidR="00812A88" w:rsidRPr="00812A88">
              <w:t xml:space="preserve"> </w:t>
            </w:r>
            <w:r w:rsidR="00812A88" w:rsidRPr="00812A88">
              <w:rPr>
                <w:rFonts w:hint="eastAsia"/>
              </w:rPr>
              <w:t>如果模块在正常开机模式，需要先发送</w:t>
            </w:r>
            <w:proofErr w:type="spellStart"/>
            <w:r w:rsidR="00812A88" w:rsidRPr="00812A88">
              <w:rPr>
                <w:rFonts w:hint="eastAsia"/>
              </w:rPr>
              <w:t>at</w:t>
            </w:r>
            <w:r w:rsidR="00812A88" w:rsidRPr="00812A88">
              <w:t>+disk</w:t>
            </w:r>
            <w:proofErr w:type="spellEnd"/>
            <w:r w:rsidR="00812A88" w:rsidRPr="00812A88">
              <w:t>=0,0,0</w:t>
            </w:r>
            <w:r w:rsidR="00812A88" w:rsidRPr="00812A88">
              <w:t>解锁</w:t>
            </w:r>
            <w:proofErr w:type="spellStart"/>
            <w:r w:rsidR="00812A88" w:rsidRPr="00812A88">
              <w:t>diag</w:t>
            </w:r>
            <w:proofErr w:type="spellEnd"/>
            <w:r w:rsidR="00812A88" w:rsidRPr="00812A88">
              <w:t>端口。</w:t>
            </w:r>
            <w:proofErr w:type="gramStart"/>
            <w:r w:rsidR="000B74F4" w:rsidRPr="00900978">
              <w:rPr>
                <w:rFonts w:hint="eastAsia"/>
              </w:rPr>
              <w:t>高通</w:t>
            </w:r>
            <w:proofErr w:type="gramEnd"/>
            <w:r w:rsidR="000B74F4" w:rsidRPr="00900978">
              <w:rPr>
                <w:rFonts w:hint="eastAsia"/>
              </w:rPr>
              <w:t>X35</w:t>
            </w:r>
            <w:r w:rsidR="000B74F4" w:rsidRPr="00900978">
              <w:rPr>
                <w:rFonts w:hint="eastAsia"/>
              </w:rPr>
              <w:t>需要先发送</w:t>
            </w:r>
            <w:r w:rsidR="000B74F4" w:rsidRPr="00900978">
              <w:rPr>
                <w:rFonts w:hint="eastAsia"/>
              </w:rPr>
              <w:t>AT+GTDIAGEN=1,1</w:t>
            </w:r>
            <w:r w:rsidR="000B74F4" w:rsidRPr="00900978">
              <w:rPr>
                <w:rFonts w:hint="eastAsia"/>
              </w:rPr>
              <w:t>解锁</w:t>
            </w:r>
            <w:proofErr w:type="spellStart"/>
            <w:r w:rsidR="000B74F4" w:rsidRPr="00900978">
              <w:rPr>
                <w:rFonts w:hint="eastAsia"/>
              </w:rPr>
              <w:t>diag</w:t>
            </w:r>
            <w:proofErr w:type="spellEnd"/>
            <w:r w:rsidR="000B74F4" w:rsidRPr="00900978">
              <w:rPr>
                <w:rFonts w:hint="eastAsia"/>
              </w:rPr>
              <w:t>端口。</w:t>
            </w:r>
          </w:p>
        </w:tc>
      </w:tr>
    </w:tbl>
    <w:p w14:paraId="1AF7D2FC" w14:textId="09BF3092" w:rsidR="002268EB" w:rsidRDefault="005702B9" w:rsidP="002268EB">
      <w:r>
        <w:rPr>
          <w:rFonts w:hint="eastAsia"/>
        </w:rPr>
        <w:t>2</w:t>
      </w:r>
      <w:r>
        <w:t>.</w:t>
      </w:r>
      <w:r w:rsidR="002268EB">
        <w:t>将</w:t>
      </w:r>
      <w:r w:rsidR="002268EB">
        <w:rPr>
          <w:rFonts w:hint="eastAsia"/>
        </w:rPr>
        <w:t>经过交叉编译后的</w:t>
      </w:r>
      <w:proofErr w:type="spellStart"/>
      <w:r w:rsidR="002268EB">
        <w:t>logtool</w:t>
      </w:r>
      <w:proofErr w:type="spellEnd"/>
      <w:r w:rsidR="002268EB">
        <w:t>工具拷贝</w:t>
      </w:r>
      <w:r w:rsidR="002268EB">
        <w:rPr>
          <w:rFonts w:hint="eastAsia"/>
        </w:rPr>
        <w:t>到主机上面</w:t>
      </w:r>
      <w:r w:rsidR="002268EB">
        <w:t>。</w:t>
      </w:r>
    </w:p>
    <w:p w14:paraId="3065DE9F" w14:textId="3533E4EA" w:rsidR="002268EB" w:rsidRDefault="005702B9" w:rsidP="002268EB">
      <w:r>
        <w:t>3.</w:t>
      </w:r>
      <w:r w:rsidR="002268EB">
        <w:rPr>
          <w:rFonts w:hint="eastAsia"/>
        </w:rPr>
        <w:t>进入</w:t>
      </w:r>
      <w:proofErr w:type="spellStart"/>
      <w:r w:rsidR="002268EB">
        <w:rPr>
          <w:rFonts w:hint="eastAsia"/>
        </w:rPr>
        <w:t>log</w:t>
      </w:r>
      <w:r w:rsidR="002268EB">
        <w:t>tool</w:t>
      </w:r>
      <w:proofErr w:type="spellEnd"/>
      <w:r w:rsidR="002268EB">
        <w:rPr>
          <w:rFonts w:hint="eastAsia"/>
        </w:rPr>
        <w:t>所在目录，执行获取日志命令</w:t>
      </w:r>
      <w:r w:rsidR="002268EB">
        <w:rPr>
          <w:rFonts w:hint="eastAsia"/>
        </w:rPr>
        <w:t>(</w:t>
      </w:r>
      <w:r w:rsidR="002268EB">
        <w:rPr>
          <w:rFonts w:hint="eastAsia"/>
        </w:rPr>
        <w:t>工具需要有执行权限，并且需要有访问设备节点的权限，否则可能因为权限问题报错</w:t>
      </w:r>
      <w:r w:rsidR="002268EB">
        <w:rPr>
          <w:rFonts w:hint="eastAsia"/>
        </w:rPr>
        <w:t>)</w:t>
      </w:r>
    </w:p>
    <w:p w14:paraId="464A5704" w14:textId="5E423001" w:rsidR="002268EB" w:rsidRPr="002268EB" w:rsidRDefault="002268EB" w:rsidP="002268EB">
      <w:pPr>
        <w:pStyle w:val="Fibocomzhf5"/>
      </w:pPr>
      <w:r>
        <w:rPr>
          <w:rFonts w:ascii="思源黑体 CN Normal" w:eastAsia="思源黑体 CN Normal" w:hAnsi="思源黑体 CN Normal" w:hint="eastAsia"/>
          <w:sz w:val="17"/>
        </w:rPr>
        <w:t xml:space="preserve"> </w:t>
      </w:r>
      <w:r>
        <w:rPr>
          <w:rFonts w:ascii="思源黑体 CN Normal" w:eastAsia="思源黑体 CN Normal" w:hAnsi="思源黑体 CN Normal"/>
          <w:sz w:val="17"/>
        </w:rPr>
        <w:t xml:space="preserve"> </w:t>
      </w:r>
      <w:proofErr w:type="gramStart"/>
      <w:r>
        <w:t>./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log</w:t>
      </w:r>
      <w:r>
        <w:t>tool</w:t>
      </w:r>
      <w:proofErr w:type="spellEnd"/>
    </w:p>
    <w:p w14:paraId="6BDFC074" w14:textId="295F15DB" w:rsidR="00CF413C" w:rsidRDefault="002268EB" w:rsidP="002268EB">
      <w:pPr>
        <w:pStyle w:val="2"/>
      </w:pPr>
      <w:bookmarkStart w:id="16" w:name="_Toc171352243"/>
      <w:r>
        <w:rPr>
          <w:rFonts w:hint="eastAsia"/>
        </w:rPr>
        <w:t>查看日志</w:t>
      </w:r>
      <w:bookmarkEnd w:id="16"/>
    </w:p>
    <w:p w14:paraId="140CA431" w14:textId="451F4950" w:rsidR="002268EB" w:rsidRDefault="005702B9" w:rsidP="002268EB">
      <w:r>
        <w:rPr>
          <w:rFonts w:hint="eastAsia"/>
        </w:rPr>
        <w:t>1</w:t>
      </w:r>
      <w:r>
        <w:t>.</w:t>
      </w:r>
      <w:r w:rsidR="002268EB">
        <w:rPr>
          <w:rFonts w:hint="eastAsia"/>
        </w:rPr>
        <w:t>日志获取</w:t>
      </w:r>
      <w:r w:rsidR="002268EB">
        <w:t>成功会打印</w:t>
      </w:r>
      <w:r w:rsidR="002268EB">
        <w:rPr>
          <w:rFonts w:hint="eastAsia"/>
        </w:rPr>
        <w:t>日志保存的目录及日志文件名称</w:t>
      </w:r>
      <w:r>
        <w:rPr>
          <w:rFonts w:hint="eastAsia"/>
        </w:rPr>
        <w:t>；</w:t>
      </w:r>
    </w:p>
    <w:p w14:paraId="4403A186" w14:textId="62A3198B" w:rsidR="002268EB" w:rsidRDefault="005702B9" w:rsidP="002268EB">
      <w:r>
        <w:rPr>
          <w:rFonts w:hint="eastAsia"/>
        </w:rPr>
        <w:t>2</w:t>
      </w:r>
      <w:r>
        <w:t>.</w:t>
      </w:r>
      <w:r w:rsidR="002268EB">
        <w:rPr>
          <w:rFonts w:hint="eastAsia"/>
        </w:rPr>
        <w:t>日志获取</w:t>
      </w:r>
      <w:r w:rsidR="002268EB">
        <w:t>失败，</w:t>
      </w:r>
      <w:r w:rsidR="002268EB">
        <w:rPr>
          <w:rFonts w:hint="eastAsia"/>
        </w:rPr>
        <w:t>可以从打印信息中看到获取日志失败原因</w:t>
      </w:r>
      <w:r>
        <w:rPr>
          <w:rFonts w:hint="eastAsia"/>
        </w:rPr>
        <w:t>；</w:t>
      </w:r>
    </w:p>
    <w:p w14:paraId="406B2D59" w14:textId="13D344CD" w:rsidR="00CF413C" w:rsidRDefault="005702B9" w:rsidP="00CF413C">
      <w:r>
        <w:rPr>
          <w:rFonts w:cs="Arial" w:hint="eastAsia"/>
        </w:rPr>
        <w:t>3</w:t>
      </w:r>
      <w:r>
        <w:rPr>
          <w:rFonts w:cs="Arial"/>
        </w:rPr>
        <w:t>.</w:t>
      </w:r>
      <w:r w:rsidR="002268EB">
        <w:rPr>
          <w:rFonts w:cs="Arial"/>
        </w:rPr>
        <w:t>如果</w:t>
      </w:r>
      <w:r w:rsidR="002268EB">
        <w:rPr>
          <w:rFonts w:hint="eastAsia"/>
        </w:rPr>
        <w:t>获取日志的时候添加了</w:t>
      </w:r>
      <w:r w:rsidR="002268EB">
        <w:rPr>
          <w:rFonts w:hint="eastAsia"/>
        </w:rPr>
        <w:t>-s</w:t>
      </w:r>
      <w:r w:rsidR="002268EB">
        <w:rPr>
          <w:rFonts w:hint="eastAsia"/>
        </w:rPr>
        <w:t>参数，</w:t>
      </w:r>
      <w:proofErr w:type="spellStart"/>
      <w:r w:rsidR="002268EB">
        <w:rPr>
          <w:rFonts w:cs="Arial" w:hint="eastAsia"/>
        </w:rPr>
        <w:t>log</w:t>
      </w:r>
      <w:r w:rsidR="002268EB">
        <w:rPr>
          <w:rFonts w:cs="Arial"/>
        </w:rPr>
        <w:t>tool</w:t>
      </w:r>
      <w:proofErr w:type="spellEnd"/>
      <w:r w:rsidR="002268EB">
        <w:rPr>
          <w:rFonts w:cs="Arial"/>
        </w:rPr>
        <w:t>工具</w:t>
      </w:r>
      <w:r w:rsidR="002268EB">
        <w:rPr>
          <w:rFonts w:cs="Arial" w:hint="eastAsia"/>
        </w:rPr>
        <w:t>会将日志文件保存</w:t>
      </w:r>
      <w:r w:rsidR="002268EB">
        <w:rPr>
          <w:rFonts w:hint="eastAsia"/>
        </w:rPr>
        <w:t>到指定的路径中</w:t>
      </w:r>
      <w:r>
        <w:rPr>
          <w:rFonts w:hint="eastAsia"/>
        </w:rPr>
        <w:t>；</w:t>
      </w:r>
    </w:p>
    <w:p w14:paraId="6AB77AC8" w14:textId="09D387D0" w:rsidR="00CF413C" w:rsidRDefault="002268EB" w:rsidP="009730BC">
      <w:pPr>
        <w:pStyle w:val="1"/>
      </w:pPr>
      <w:bookmarkStart w:id="17" w:name="_Toc171352244"/>
      <w:r>
        <w:rPr>
          <w:rFonts w:hint="eastAsia"/>
        </w:rPr>
        <w:lastRenderedPageBreak/>
        <w:t>参数说明</w:t>
      </w:r>
      <w:bookmarkEnd w:id="17"/>
    </w:p>
    <w:p w14:paraId="1BEE477D" w14:textId="15AB340E" w:rsidR="00CF413C" w:rsidRDefault="00CF413C" w:rsidP="00CF413C">
      <w:r w:rsidRPr="006A5485">
        <w:rPr>
          <w:rFonts w:hAnsi="思源黑体 CN Light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CD8B02" wp14:editId="4B5A982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8451" cy="0"/>
                <wp:effectExtent l="0" t="0" r="22225" b="1905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45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2A3977" id="直接连接符 24" o:spid="_x0000_s1026" style="position:absolute;left:0;text-align:lef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87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" strokecolor="#9dd3a3 [2732]" strokeweight="1pt">
                <v:stroke dashstyle="1 1" joinstyle="miter"/>
              </v:line>
            </w:pict>
          </mc:Fallback>
        </mc:AlternateContent>
      </w:r>
    </w:p>
    <w:p w14:paraId="17678A02" w14:textId="1619A105" w:rsidR="00CF413C" w:rsidRDefault="00CF39D2" w:rsidP="00CF39D2">
      <w:pPr>
        <w:pStyle w:val="Fibocomzhd"/>
        <w:tabs>
          <w:tab w:val="center" w:pos="4870"/>
          <w:tab w:val="left" w:pos="6082"/>
        </w:tabs>
        <w:jc w:val="left"/>
      </w:pPr>
      <w:r>
        <w:tab/>
      </w:r>
      <w:r w:rsidR="002268EB">
        <w:rPr>
          <w:rFonts w:hint="eastAsia"/>
        </w:rPr>
        <w:t>表2</w:t>
      </w:r>
      <w:r>
        <w:t xml:space="preserve">. </w:t>
      </w:r>
      <w:r>
        <w:rPr>
          <w:rFonts w:hint="eastAsia"/>
        </w:rPr>
        <w:t>参数介绍</w:t>
      </w:r>
    </w:p>
    <w:tbl>
      <w:tblPr>
        <w:tblStyle w:val="a7"/>
        <w:tblW w:w="5000" w:type="pct"/>
        <w:jc w:val="center"/>
        <w:tblBorders>
          <w:top w:val="single" w:sz="4" w:space="0" w:color="DDDDDD"/>
          <w:left w:val="none" w:sz="0" w:space="0" w:color="auto"/>
          <w:bottom w:val="single" w:sz="4" w:space="0" w:color="DDDDDD"/>
          <w:right w:val="none" w:sz="0" w:space="0" w:color="auto"/>
          <w:insideH w:val="single" w:sz="4" w:space="0" w:color="DDDDDD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2694"/>
        <w:gridCol w:w="1276"/>
        <w:gridCol w:w="4636"/>
      </w:tblGrid>
      <w:tr w:rsidR="002268EB" w14:paraId="068194E7" w14:textId="515D2F35" w:rsidTr="002268EB">
        <w:trPr>
          <w:trHeight w:val="570"/>
          <w:jc w:val="center"/>
        </w:trPr>
        <w:tc>
          <w:tcPr>
            <w:tcW w:w="582" w:type="pct"/>
            <w:tcBorders>
              <w:bottom w:val="single" w:sz="12" w:space="0" w:color="DDDDDD"/>
            </w:tcBorders>
          </w:tcPr>
          <w:p w14:paraId="23D97A74" w14:textId="77777777" w:rsidR="002268EB" w:rsidRPr="004D18EA" w:rsidRDefault="002268EB" w:rsidP="000066B5">
            <w:pPr>
              <w:pStyle w:val="Fibocomzhf7"/>
            </w:pPr>
            <w:r w:rsidRPr="004D18EA">
              <w:rPr>
                <w:rFonts w:hint="eastAsia"/>
              </w:rPr>
              <w:t>序号</w:t>
            </w:r>
          </w:p>
        </w:tc>
        <w:tc>
          <w:tcPr>
            <w:tcW w:w="1383" w:type="pct"/>
            <w:tcBorders>
              <w:bottom w:val="single" w:sz="12" w:space="0" w:color="DDDDDD"/>
            </w:tcBorders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14:paraId="693B6B10" w14:textId="72742A76" w:rsidR="002268EB" w:rsidRPr="004D18EA" w:rsidRDefault="002268EB" w:rsidP="000066B5">
            <w:pPr>
              <w:pStyle w:val="Fibocomzhf7"/>
            </w:pPr>
            <w:r>
              <w:rPr>
                <w:rFonts w:hint="eastAsia"/>
              </w:rPr>
              <w:t>参数</w:t>
            </w:r>
          </w:p>
        </w:tc>
        <w:tc>
          <w:tcPr>
            <w:tcW w:w="655" w:type="pct"/>
            <w:tcBorders>
              <w:bottom w:val="single" w:sz="12" w:space="0" w:color="DDDDDD"/>
            </w:tcBorders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14:paraId="27872420" w14:textId="351EFA6A" w:rsidR="002268EB" w:rsidRPr="004D18EA" w:rsidRDefault="002268EB" w:rsidP="000066B5">
            <w:pPr>
              <w:pStyle w:val="Fibocomzhf7"/>
            </w:pPr>
            <w:r>
              <w:rPr>
                <w:rFonts w:hint="eastAsia"/>
              </w:rPr>
              <w:t>是否必须</w:t>
            </w:r>
          </w:p>
        </w:tc>
        <w:tc>
          <w:tcPr>
            <w:tcW w:w="2380" w:type="pct"/>
            <w:tcBorders>
              <w:bottom w:val="single" w:sz="12" w:space="0" w:color="DDDDDD"/>
            </w:tcBorders>
          </w:tcPr>
          <w:p w14:paraId="7EE8F64B" w14:textId="4A02EA64" w:rsidR="002268EB" w:rsidRPr="004D18EA" w:rsidRDefault="002268EB" w:rsidP="000066B5">
            <w:pPr>
              <w:pStyle w:val="Fibocomzhf7"/>
            </w:pPr>
            <w:r>
              <w:rPr>
                <w:rFonts w:hint="eastAsia"/>
              </w:rPr>
              <w:t>描述</w:t>
            </w:r>
          </w:p>
        </w:tc>
      </w:tr>
      <w:tr w:rsidR="002268EB" w14:paraId="11A10DC9" w14:textId="4A3D869E" w:rsidTr="002268EB">
        <w:trPr>
          <w:trHeight w:val="556"/>
          <w:jc w:val="center"/>
        </w:trPr>
        <w:tc>
          <w:tcPr>
            <w:tcW w:w="582" w:type="pct"/>
            <w:tcBorders>
              <w:top w:val="single" w:sz="12" w:space="0" w:color="DDDDDD"/>
            </w:tcBorders>
          </w:tcPr>
          <w:p w14:paraId="343A1B04" w14:textId="77777777" w:rsidR="002268EB" w:rsidRDefault="002268EB" w:rsidP="000066B5">
            <w:pPr>
              <w:pStyle w:val="Fibocomzhb"/>
            </w:pPr>
            <w:r>
              <w:rPr>
                <w:rFonts w:hint="eastAsia"/>
              </w:rPr>
              <w:t>1</w:t>
            </w:r>
          </w:p>
        </w:tc>
        <w:tc>
          <w:tcPr>
            <w:tcW w:w="1383" w:type="pct"/>
            <w:tcBorders>
              <w:top w:val="single" w:sz="12" w:space="0" w:color="DDDDDD"/>
            </w:tcBorders>
            <w:tcMar>
              <w:left w:w="113" w:type="dxa"/>
              <w:right w:w="113" w:type="dxa"/>
            </w:tcMar>
            <w:vAlign w:val="center"/>
          </w:tcPr>
          <w:p w14:paraId="342B2BAA" w14:textId="2E9F58AA" w:rsidR="002268EB" w:rsidRPr="00110705" w:rsidRDefault="002268EB" w:rsidP="000066B5">
            <w:pPr>
              <w:pStyle w:val="Fibocomzhb"/>
            </w:pPr>
            <w:r>
              <w:t>-</w:t>
            </w:r>
            <w:r>
              <w:rPr>
                <w:rFonts w:hint="eastAsia"/>
              </w:rPr>
              <w:t>d</w:t>
            </w:r>
            <w:r>
              <w:t xml:space="preserve"> </w:t>
            </w:r>
            <w:proofErr w:type="spellStart"/>
            <w:r>
              <w:t>diagport</w:t>
            </w:r>
            <w:proofErr w:type="spellEnd"/>
          </w:p>
        </w:tc>
        <w:tc>
          <w:tcPr>
            <w:tcW w:w="655" w:type="pct"/>
            <w:tcBorders>
              <w:top w:val="single" w:sz="12" w:space="0" w:color="DDDDDD"/>
            </w:tcBorders>
            <w:tcMar>
              <w:left w:w="113" w:type="dxa"/>
              <w:right w:w="113" w:type="dxa"/>
            </w:tcMar>
            <w:vAlign w:val="center"/>
          </w:tcPr>
          <w:p w14:paraId="7736EFF9" w14:textId="40A97765" w:rsidR="002268EB" w:rsidRPr="00110705" w:rsidRDefault="002268EB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  <w:tcBorders>
              <w:top w:val="single" w:sz="12" w:space="0" w:color="DDDDDD"/>
            </w:tcBorders>
          </w:tcPr>
          <w:p w14:paraId="5E9CF1EC" w14:textId="77777777" w:rsidR="002268EB" w:rsidRDefault="002268EB" w:rsidP="000066B5">
            <w:pPr>
              <w:pStyle w:val="Fibocomzhb"/>
            </w:pPr>
            <w:r>
              <w:rPr>
                <w:rFonts w:hint="eastAsia"/>
              </w:rPr>
              <w:t>指定</w:t>
            </w:r>
            <w:proofErr w:type="spellStart"/>
            <w:r>
              <w:rPr>
                <w:rFonts w:hint="eastAsia"/>
              </w:rPr>
              <w:t>diag</w:t>
            </w:r>
            <w:proofErr w:type="spellEnd"/>
            <w:r>
              <w:rPr>
                <w:rFonts w:hint="eastAsia"/>
              </w:rPr>
              <w:t>端口</w:t>
            </w:r>
          </w:p>
          <w:p w14:paraId="3562407A" w14:textId="503AF30D" w:rsidR="0037235C" w:rsidRDefault="0037235C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r>
              <w:rPr>
                <w:rFonts w:hint="eastAsia"/>
              </w:rPr>
              <w:t>/</w:t>
            </w:r>
            <w:proofErr w:type="spellStart"/>
            <w:r>
              <w:rPr>
                <w:rFonts w:hint="eastAsia"/>
              </w:rPr>
              <w:t>logtool</w:t>
            </w:r>
            <w:proofErr w:type="spellEnd"/>
            <w:r>
              <w:t xml:space="preserve"> -d /dev/ttyUSB1</w:t>
            </w:r>
            <w:r>
              <w:rPr>
                <w:rFonts w:hint="eastAsia"/>
              </w:rPr>
              <w:t>，其中</w:t>
            </w:r>
            <w:r>
              <w:rPr>
                <w:rFonts w:hint="eastAsia"/>
              </w:rPr>
              <w:t>/</w:t>
            </w:r>
            <w:r>
              <w:t>dev/ttyUSB1</w:t>
            </w:r>
            <w:r>
              <w:rPr>
                <w:rFonts w:hint="eastAsia"/>
              </w:rPr>
              <w:t>为上位机枚举的</w:t>
            </w:r>
            <w:proofErr w:type="spellStart"/>
            <w:r>
              <w:rPr>
                <w:rFonts w:hint="eastAsia"/>
              </w:rPr>
              <w:t>diag</w:t>
            </w:r>
            <w:r>
              <w:t>port</w:t>
            </w:r>
            <w:proofErr w:type="spellEnd"/>
          </w:p>
        </w:tc>
      </w:tr>
      <w:tr w:rsidR="002268EB" w14:paraId="6FB21320" w14:textId="15506370" w:rsidTr="002268EB">
        <w:trPr>
          <w:trHeight w:val="570"/>
          <w:jc w:val="center"/>
        </w:trPr>
        <w:tc>
          <w:tcPr>
            <w:tcW w:w="582" w:type="pct"/>
          </w:tcPr>
          <w:p w14:paraId="6A9A81E7" w14:textId="77777777" w:rsidR="002268EB" w:rsidRDefault="002268EB" w:rsidP="002268EB">
            <w:pPr>
              <w:pStyle w:val="Fibocomzhb"/>
            </w:pPr>
            <w:r>
              <w:t>2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</w:tcPr>
          <w:p w14:paraId="4476695D" w14:textId="6EFEBC99" w:rsidR="002268EB" w:rsidRDefault="002268EB" w:rsidP="002268EB">
            <w:pPr>
              <w:pStyle w:val="Fibocomzhb"/>
            </w:pPr>
            <w:r>
              <w:rPr>
                <w:rFonts w:hint="eastAsia"/>
              </w:rPr>
              <w:t>-</w:t>
            </w:r>
            <w:r>
              <w:t xml:space="preserve">s </w:t>
            </w:r>
            <w:r>
              <w:rPr>
                <w:rFonts w:hint="eastAsia"/>
              </w:rPr>
              <w:t>log</w:t>
            </w:r>
            <w:r>
              <w:t xml:space="preserve"> </w:t>
            </w:r>
            <w:r>
              <w:rPr>
                <w:rFonts w:hint="eastAsia"/>
              </w:rPr>
              <w:t>save</w:t>
            </w:r>
            <w:r>
              <w:t xml:space="preserve"> </w:t>
            </w:r>
            <w:proofErr w:type="spellStart"/>
            <w:r>
              <w:t>dir</w:t>
            </w:r>
            <w:proofErr w:type="spellEnd"/>
            <w:r>
              <w:t xml:space="preserve"> </w:t>
            </w:r>
          </w:p>
        </w:tc>
        <w:tc>
          <w:tcPr>
            <w:tcW w:w="655" w:type="pct"/>
            <w:tcMar>
              <w:left w:w="113" w:type="dxa"/>
              <w:right w:w="113" w:type="dxa"/>
            </w:tcMar>
          </w:tcPr>
          <w:p w14:paraId="0DB4E496" w14:textId="6FFD1950" w:rsidR="002268EB" w:rsidRPr="00110705" w:rsidRDefault="002268EB" w:rsidP="002268EB">
            <w:pPr>
              <w:pStyle w:val="Fibocomzhb"/>
            </w:pPr>
            <w:r w:rsidRPr="00401821"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178AE843" w14:textId="77777777" w:rsidR="002268EB" w:rsidRDefault="002268EB" w:rsidP="002268EB">
            <w:pPr>
              <w:pStyle w:val="Fibocomzhb"/>
            </w:pPr>
            <w:r>
              <w:rPr>
                <w:rFonts w:hint="eastAsia"/>
              </w:rPr>
              <w:t>设置</w:t>
            </w:r>
            <w:r>
              <w:rPr>
                <w:rFonts w:hint="eastAsia"/>
              </w:rPr>
              <w:t>log</w:t>
            </w:r>
            <w:r>
              <w:rPr>
                <w:rFonts w:hint="eastAsia"/>
              </w:rPr>
              <w:t>保存路径</w:t>
            </w:r>
          </w:p>
          <w:p w14:paraId="48036E5E" w14:textId="5AFF2692" w:rsidR="00D5543F" w:rsidRDefault="00D5543F" w:rsidP="002268EB">
            <w:pPr>
              <w:pStyle w:val="Fibocomzhb"/>
            </w:pPr>
            <w:r>
              <w:rPr>
                <w:rFonts w:hint="eastAsia"/>
              </w:rPr>
              <w:t>例如：</w:t>
            </w:r>
            <w:r>
              <w:rPr>
                <w:rFonts w:hint="eastAsia"/>
              </w:rPr>
              <w:t>/</w:t>
            </w:r>
            <w:proofErr w:type="spellStart"/>
            <w:r>
              <w:rPr>
                <w:rFonts w:hint="eastAsia"/>
              </w:rPr>
              <w:t>logtool</w:t>
            </w:r>
            <w:proofErr w:type="spellEnd"/>
            <w:r>
              <w:t xml:space="preserve"> -</w:t>
            </w:r>
            <w:r>
              <w:rPr>
                <w:rFonts w:hint="eastAsia"/>
              </w:rPr>
              <w:t>s</w:t>
            </w:r>
            <w:r>
              <w:t xml:space="preserve"> /</w:t>
            </w:r>
            <w:proofErr w:type="spellStart"/>
            <w:r>
              <w:rPr>
                <w:rFonts w:hint="eastAsia"/>
              </w:rPr>
              <w:t>sdcard</w:t>
            </w:r>
            <w:proofErr w:type="spellEnd"/>
            <w:r>
              <w:t>/</w:t>
            </w:r>
            <w:r>
              <w:rPr>
                <w:rFonts w:hint="eastAsia"/>
              </w:rPr>
              <w:t>，其中</w:t>
            </w:r>
            <w:r>
              <w:rPr>
                <w:rFonts w:hint="eastAsia"/>
              </w:rPr>
              <w:t>/</w:t>
            </w:r>
            <w:proofErr w:type="spellStart"/>
            <w:r>
              <w:rPr>
                <w:rFonts w:hint="eastAsia"/>
              </w:rPr>
              <w:t>sdcard</w:t>
            </w:r>
            <w:proofErr w:type="spellEnd"/>
            <w:r>
              <w:t>/</w:t>
            </w:r>
            <w:r>
              <w:rPr>
                <w:rFonts w:hint="eastAsia"/>
              </w:rPr>
              <w:t>为上位机保存日志文件的路径，需要注意日志工具需要拥有该路径下文件的读写权限</w:t>
            </w:r>
          </w:p>
        </w:tc>
      </w:tr>
      <w:tr w:rsidR="002268EB" w14:paraId="4699C38F" w14:textId="46ADEC35" w:rsidTr="002268EB">
        <w:trPr>
          <w:trHeight w:val="556"/>
          <w:jc w:val="center"/>
        </w:trPr>
        <w:tc>
          <w:tcPr>
            <w:tcW w:w="582" w:type="pct"/>
          </w:tcPr>
          <w:p w14:paraId="1D949B27" w14:textId="77777777" w:rsidR="002268EB" w:rsidRDefault="002268EB" w:rsidP="000066B5">
            <w:pPr>
              <w:pStyle w:val="Fibocomzhb"/>
            </w:pPr>
            <w:r>
              <w:t>3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6910E9A1" w14:textId="7AD3EDE3" w:rsidR="002268EB" w:rsidRDefault="002268EB" w:rsidP="000066B5">
            <w:pPr>
              <w:pStyle w:val="Fibocomzhb"/>
            </w:pPr>
            <w:r>
              <w:t xml:space="preserve">-m single logfile </w:t>
            </w:r>
            <w:proofErr w:type="gramStart"/>
            <w:r>
              <w:t>size(</w:t>
            </w:r>
            <w:proofErr w:type="gramEnd"/>
            <w:r>
              <w:t>MB)</w:t>
            </w:r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48DFA3BF" w14:textId="551504AC" w:rsidR="002268EB" w:rsidRPr="00110705" w:rsidRDefault="002268EB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08FC7FE7" w14:textId="77777777" w:rsidR="002268EB" w:rsidRDefault="002268EB" w:rsidP="00427CEA">
            <w:pPr>
              <w:pStyle w:val="Fibocomzhb"/>
            </w:pPr>
            <w:r>
              <w:rPr>
                <w:rFonts w:hint="eastAsia"/>
              </w:rPr>
              <w:t>设置单个日志文件的文件大小</w:t>
            </w:r>
            <w:r w:rsidR="007E196F">
              <w:rPr>
                <w:rFonts w:hint="eastAsia"/>
              </w:rPr>
              <w:t>（</w:t>
            </w:r>
            <w:r w:rsidR="007E196F">
              <w:rPr>
                <w:rFonts w:hint="eastAsia"/>
              </w:rPr>
              <w:t>U</w:t>
            </w:r>
            <w:r w:rsidR="007E196F">
              <w:t>DX710/SL8563</w:t>
            </w:r>
            <w:r w:rsidR="007E196F">
              <w:rPr>
                <w:rFonts w:hint="eastAsia"/>
              </w:rPr>
              <w:t>平台仅对</w:t>
            </w:r>
            <w:r w:rsidR="007E196F">
              <w:rPr>
                <w:rFonts w:hint="eastAsia"/>
              </w:rPr>
              <w:t>cp</w:t>
            </w:r>
            <w:r w:rsidR="007E196F">
              <w:rPr>
                <w:rFonts w:hint="eastAsia"/>
              </w:rPr>
              <w:t>日志生效）</w:t>
            </w:r>
          </w:p>
          <w:p w14:paraId="194B81DA" w14:textId="28854ECD" w:rsidR="00672472" w:rsidRDefault="00672472" w:rsidP="00427CEA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>
              <w:rPr>
                <w:rFonts w:hint="eastAsia"/>
              </w:rPr>
              <w:t>.</w:t>
            </w:r>
            <w:r>
              <w:t>/</w:t>
            </w:r>
            <w:proofErr w:type="spellStart"/>
            <w:proofErr w:type="gramEnd"/>
            <w:r>
              <w:t>logtool</w:t>
            </w:r>
            <w:proofErr w:type="spellEnd"/>
            <w:r>
              <w:t xml:space="preserve"> -m 50 -n 10</w:t>
            </w:r>
            <w:r>
              <w:rPr>
                <w:rFonts w:hint="eastAsia"/>
              </w:rPr>
              <w:t>，其中</w:t>
            </w:r>
            <w:r>
              <w:rPr>
                <w:rFonts w:hint="eastAsia"/>
              </w:rPr>
              <w:t>-m</w:t>
            </w:r>
            <w:r>
              <w:t xml:space="preserve"> 50</w:t>
            </w:r>
            <w:r>
              <w:rPr>
                <w:rFonts w:hint="eastAsia"/>
              </w:rPr>
              <w:t>表示单个日志文件的最大文件大小为</w:t>
            </w:r>
            <w:r>
              <w:rPr>
                <w:rFonts w:hint="eastAsia"/>
              </w:rPr>
              <w:t>5</w:t>
            </w:r>
            <w:r>
              <w:t>0M</w:t>
            </w:r>
          </w:p>
        </w:tc>
      </w:tr>
      <w:tr w:rsidR="002268EB" w14:paraId="5C0D9166" w14:textId="00C13E73" w:rsidTr="002268EB">
        <w:trPr>
          <w:trHeight w:val="556"/>
          <w:jc w:val="center"/>
        </w:trPr>
        <w:tc>
          <w:tcPr>
            <w:tcW w:w="582" w:type="pct"/>
          </w:tcPr>
          <w:p w14:paraId="13F01161" w14:textId="77777777" w:rsidR="002268EB" w:rsidRDefault="002268EB" w:rsidP="000066B5">
            <w:pPr>
              <w:pStyle w:val="Fibocomzhb"/>
            </w:pPr>
            <w:r>
              <w:rPr>
                <w:rFonts w:hint="eastAsia"/>
              </w:rPr>
              <w:t>4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7BD77433" w14:textId="53521EB3" w:rsidR="002268EB" w:rsidRDefault="002268EB" w:rsidP="002268EB">
            <w:pPr>
              <w:pStyle w:val="Fibocomzhb"/>
            </w:pPr>
            <w:r>
              <w:t xml:space="preserve">-n </w:t>
            </w:r>
            <w:proofErr w:type="spellStart"/>
            <w:r>
              <w:t>max_log_filenum</w:t>
            </w:r>
            <w:proofErr w:type="spellEnd"/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1391D10D" w14:textId="02A6B9B4" w:rsidR="002268EB" w:rsidRDefault="002268EB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337C6755" w14:textId="77777777" w:rsidR="002268EB" w:rsidRDefault="002268EB" w:rsidP="000066B5">
            <w:pPr>
              <w:pStyle w:val="Fibocomzhb"/>
            </w:pPr>
            <w:r>
              <w:rPr>
                <w:rFonts w:hint="eastAsia"/>
              </w:rPr>
              <w:t>设置日志文件的最大数量，超过限制会循环删除最早获取的日志文件</w:t>
            </w:r>
            <w:r w:rsidR="00427CEA">
              <w:rPr>
                <w:rFonts w:hint="eastAsia"/>
              </w:rPr>
              <w:t>（</w:t>
            </w:r>
            <w:r w:rsidR="007E196F">
              <w:rPr>
                <w:rFonts w:hint="eastAsia"/>
              </w:rPr>
              <w:t>1</w:t>
            </w:r>
            <w:r w:rsidR="007E196F">
              <w:t>.</w:t>
            </w:r>
            <w:r w:rsidR="00427CEA">
              <w:rPr>
                <w:rFonts w:hint="eastAsia"/>
              </w:rPr>
              <w:t>uni</w:t>
            </w:r>
            <w:r w:rsidR="00427CEA">
              <w:t>soc</w:t>
            </w:r>
            <w:r w:rsidR="00427CEA">
              <w:rPr>
                <w:rFonts w:hint="eastAsia"/>
              </w:rPr>
              <w:t>8</w:t>
            </w:r>
            <w:r w:rsidR="00427CEA">
              <w:t>850</w:t>
            </w:r>
            <w:r w:rsidR="00427CEA">
              <w:rPr>
                <w:rFonts w:hint="eastAsia"/>
              </w:rPr>
              <w:t>、</w:t>
            </w:r>
            <w:proofErr w:type="spellStart"/>
            <w:r w:rsidR="00427CEA">
              <w:rPr>
                <w:rFonts w:hint="eastAsia"/>
              </w:rPr>
              <w:t>uni</w:t>
            </w:r>
            <w:r w:rsidR="00427CEA">
              <w:t>soc</w:t>
            </w:r>
            <w:proofErr w:type="spellEnd"/>
            <w:r w:rsidR="00427CEA">
              <w:rPr>
                <w:rFonts w:hint="eastAsia"/>
              </w:rPr>
              <w:t xml:space="preserve"> 8</w:t>
            </w:r>
            <w:r w:rsidR="00427CEA">
              <w:t>910</w:t>
            </w:r>
            <w:r w:rsidR="007E196F">
              <w:rPr>
                <w:rFonts w:hint="eastAsia"/>
              </w:rPr>
              <w:t>平台用于指定存储目录的</w:t>
            </w:r>
            <w:r w:rsidR="00427CEA">
              <w:rPr>
                <w:rFonts w:hint="eastAsia"/>
              </w:rPr>
              <w:t>存储上限，单位为</w:t>
            </w:r>
            <w:r w:rsidR="00427CEA">
              <w:rPr>
                <w:rFonts w:hint="eastAsia"/>
              </w:rPr>
              <w:t>2</w:t>
            </w:r>
            <w:r w:rsidR="00427CEA">
              <w:t>56</w:t>
            </w:r>
            <w:r w:rsidR="00427CEA">
              <w:rPr>
                <w:rFonts w:hint="eastAsia"/>
              </w:rPr>
              <w:t>MB</w:t>
            </w:r>
            <w:r w:rsidR="007E196F">
              <w:t xml:space="preserve"> 2.</w:t>
            </w:r>
            <w:r w:rsidR="007E196F">
              <w:rPr>
                <w:rFonts w:hint="eastAsia"/>
              </w:rPr>
              <w:t xml:space="preserve"> U</w:t>
            </w:r>
            <w:r w:rsidR="007E196F">
              <w:t>DX710/SL8563</w:t>
            </w:r>
            <w:r w:rsidR="007E196F">
              <w:rPr>
                <w:rFonts w:hint="eastAsia"/>
              </w:rPr>
              <w:t>平台仅对</w:t>
            </w:r>
            <w:r w:rsidR="007E196F">
              <w:rPr>
                <w:rFonts w:hint="eastAsia"/>
              </w:rPr>
              <w:t>cp</w:t>
            </w:r>
            <w:r w:rsidR="007E196F">
              <w:rPr>
                <w:rFonts w:hint="eastAsia"/>
              </w:rPr>
              <w:t>日志生效</w:t>
            </w:r>
            <w:r w:rsidR="00427CEA">
              <w:rPr>
                <w:rFonts w:hint="eastAsia"/>
              </w:rPr>
              <w:t>）</w:t>
            </w:r>
          </w:p>
          <w:p w14:paraId="10856260" w14:textId="7579581A" w:rsidR="00FA5341" w:rsidRDefault="00FA5341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>
              <w:rPr>
                <w:rFonts w:hint="eastAsia"/>
              </w:rPr>
              <w:t>.</w:t>
            </w:r>
            <w:r>
              <w:t>/</w:t>
            </w:r>
            <w:proofErr w:type="spellStart"/>
            <w:proofErr w:type="gramEnd"/>
            <w:r>
              <w:t>logtool</w:t>
            </w:r>
            <w:proofErr w:type="spellEnd"/>
            <w:r>
              <w:t xml:space="preserve"> -m 50 -n 10</w:t>
            </w:r>
            <w:r>
              <w:rPr>
                <w:rFonts w:hint="eastAsia"/>
              </w:rPr>
              <w:t>，其中</w:t>
            </w:r>
            <w:r>
              <w:rPr>
                <w:rFonts w:hint="eastAsia"/>
              </w:rPr>
              <w:t>-n</w:t>
            </w:r>
            <w:r>
              <w:t xml:space="preserve"> 10</w:t>
            </w:r>
            <w:r>
              <w:rPr>
                <w:rFonts w:hint="eastAsia"/>
              </w:rPr>
              <w:t>表示日志</w:t>
            </w:r>
            <w:r w:rsidR="00F61869">
              <w:rPr>
                <w:rFonts w:hint="eastAsia"/>
              </w:rPr>
              <w:t>目录</w:t>
            </w:r>
            <w:r>
              <w:rPr>
                <w:rFonts w:hint="eastAsia"/>
              </w:rPr>
              <w:t>总文件个数</w:t>
            </w:r>
            <w:r w:rsidR="00F61869">
              <w:rPr>
                <w:rFonts w:hint="eastAsia"/>
              </w:rPr>
              <w:t>最多为</w:t>
            </w:r>
            <w:r>
              <w:rPr>
                <w:rFonts w:hint="eastAsia"/>
              </w:rPr>
              <w:t>1</w:t>
            </w:r>
            <w:r>
              <w:t>0</w:t>
            </w:r>
            <w:r w:rsidR="00F61869">
              <w:rPr>
                <w:rFonts w:hint="eastAsia"/>
              </w:rPr>
              <w:t>个</w:t>
            </w:r>
          </w:p>
        </w:tc>
      </w:tr>
      <w:tr w:rsidR="002268EB" w:rsidRPr="000605DE" w14:paraId="666ECF7A" w14:textId="681BB0E0" w:rsidTr="002268EB">
        <w:trPr>
          <w:trHeight w:val="556"/>
          <w:jc w:val="center"/>
        </w:trPr>
        <w:tc>
          <w:tcPr>
            <w:tcW w:w="582" w:type="pct"/>
          </w:tcPr>
          <w:p w14:paraId="0F8FE04E" w14:textId="77777777" w:rsidR="002268EB" w:rsidRPr="000605DE" w:rsidRDefault="002268EB" w:rsidP="000066B5">
            <w:pPr>
              <w:pStyle w:val="Fibocomzhb"/>
            </w:pPr>
            <w:r>
              <w:rPr>
                <w:rFonts w:hint="eastAsia"/>
              </w:rPr>
              <w:t>5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1D9CD98B" w14:textId="7131B699" w:rsidR="002268EB" w:rsidRPr="000605DE" w:rsidRDefault="002268EB" w:rsidP="000066B5">
            <w:pPr>
              <w:pStyle w:val="Fibocomzhb"/>
            </w:pPr>
            <w:r>
              <w:t xml:space="preserve">-p </w:t>
            </w:r>
            <w:proofErr w:type="spellStart"/>
            <w:r>
              <w:t>logport</w:t>
            </w:r>
            <w:proofErr w:type="spellEnd"/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25526EBB" w14:textId="6CCA016E" w:rsidR="002268EB" w:rsidRPr="000605DE" w:rsidRDefault="002268EB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18EF7E35" w14:textId="77777777" w:rsidR="002268EB" w:rsidRDefault="002268EB" w:rsidP="000066B5">
            <w:pPr>
              <w:pStyle w:val="Fibocomzhb"/>
            </w:pPr>
            <w:r>
              <w:rPr>
                <w:rFonts w:hint="eastAsia"/>
              </w:rPr>
              <w:t>U</w:t>
            </w:r>
            <w:r>
              <w:t>DX710</w:t>
            </w:r>
            <w:r w:rsidR="00D143DB">
              <w:t>/SL8563</w:t>
            </w:r>
            <w:r>
              <w:rPr>
                <w:rFonts w:hint="eastAsia"/>
              </w:rPr>
              <w:t>平台指定</w:t>
            </w:r>
            <w:r>
              <w:rPr>
                <w:rFonts w:hint="eastAsia"/>
              </w:rPr>
              <w:t>C</w:t>
            </w:r>
            <w:r>
              <w:t xml:space="preserve">P </w:t>
            </w:r>
            <w:r>
              <w:rPr>
                <w:rFonts w:hint="eastAsia"/>
              </w:rPr>
              <w:t>log</w:t>
            </w:r>
            <w:r>
              <w:rPr>
                <w:rFonts w:hint="eastAsia"/>
              </w:rPr>
              <w:t>抓取端口（</w:t>
            </w:r>
            <w:r>
              <w:rPr>
                <w:rFonts w:hint="eastAsia"/>
              </w:rPr>
              <w:t>log</w:t>
            </w:r>
            <w:r>
              <w:rPr>
                <w:rFonts w:hint="eastAsia"/>
              </w:rPr>
              <w:t>端口）</w:t>
            </w:r>
          </w:p>
          <w:p w14:paraId="095D68F8" w14:textId="01CA8B58" w:rsidR="00A704F9" w:rsidRDefault="00A704F9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r>
              <w:rPr>
                <w:rFonts w:hint="eastAsia"/>
              </w:rPr>
              <w:t>/</w:t>
            </w:r>
            <w:proofErr w:type="spellStart"/>
            <w:r>
              <w:rPr>
                <w:rFonts w:hint="eastAsia"/>
              </w:rPr>
              <w:t>logtool</w:t>
            </w:r>
            <w:proofErr w:type="spellEnd"/>
            <w:r>
              <w:t xml:space="preserve"> -</w:t>
            </w:r>
            <w:r>
              <w:rPr>
                <w:rFonts w:hint="eastAsia"/>
              </w:rPr>
              <w:t>p</w:t>
            </w:r>
            <w:r>
              <w:t xml:space="preserve"> /dev/ttyUSB2</w:t>
            </w:r>
            <w:r>
              <w:rPr>
                <w:rFonts w:hint="eastAsia"/>
              </w:rPr>
              <w:t>，其中</w:t>
            </w:r>
            <w:r>
              <w:rPr>
                <w:rFonts w:hint="eastAsia"/>
              </w:rPr>
              <w:t>/</w:t>
            </w:r>
            <w:r>
              <w:t>dev/ttyUSB2</w:t>
            </w:r>
            <w:r>
              <w:rPr>
                <w:rFonts w:hint="eastAsia"/>
              </w:rPr>
              <w:t>为上位机枚举的</w:t>
            </w:r>
            <w:r>
              <w:rPr>
                <w:rFonts w:hint="eastAsia"/>
              </w:rPr>
              <w:t>cp</w:t>
            </w:r>
            <w:r>
              <w:rPr>
                <w:rFonts w:hint="eastAsia"/>
              </w:rPr>
              <w:t>日志端口</w:t>
            </w:r>
            <w:r>
              <w:t>.</w:t>
            </w:r>
          </w:p>
        </w:tc>
      </w:tr>
      <w:tr w:rsidR="002800E9" w:rsidRPr="000605DE" w14:paraId="4A9C64F0" w14:textId="77777777" w:rsidTr="002268EB">
        <w:trPr>
          <w:trHeight w:val="556"/>
          <w:jc w:val="center"/>
        </w:trPr>
        <w:tc>
          <w:tcPr>
            <w:tcW w:w="582" w:type="pct"/>
          </w:tcPr>
          <w:p w14:paraId="02FFA5CF" w14:textId="6B3A1972" w:rsidR="002800E9" w:rsidRDefault="002800E9" w:rsidP="000066B5">
            <w:pPr>
              <w:pStyle w:val="Fibocomzhb"/>
            </w:pPr>
            <w:r>
              <w:rPr>
                <w:rFonts w:hint="eastAsia"/>
              </w:rPr>
              <w:t>6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24889B24" w14:textId="67023A83" w:rsidR="002800E9" w:rsidRDefault="002800E9" w:rsidP="000066B5">
            <w:pPr>
              <w:pStyle w:val="Fibocomzhb"/>
            </w:pPr>
            <w:r>
              <w:rPr>
                <w:rFonts w:hint="eastAsia"/>
              </w:rPr>
              <w:t>-</w:t>
            </w:r>
            <w:r>
              <w:t xml:space="preserve">h </w:t>
            </w:r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27B47C9D" w14:textId="494435B7" w:rsidR="002800E9" w:rsidRDefault="002800E9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767E4691" w14:textId="77777777" w:rsidR="002800E9" w:rsidRDefault="002800E9" w:rsidP="000066B5">
            <w:pPr>
              <w:pStyle w:val="Fibocomzhb"/>
            </w:pPr>
            <w:r>
              <w:rPr>
                <w:rFonts w:hint="eastAsia"/>
              </w:rPr>
              <w:t>查看工具使用帮助</w:t>
            </w:r>
          </w:p>
          <w:p w14:paraId="521D56EB" w14:textId="73B9342C" w:rsidR="002774A2" w:rsidRDefault="002774A2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>
              <w:rPr>
                <w:rFonts w:hint="eastAsia"/>
              </w:rPr>
              <w:t>.</w:t>
            </w:r>
            <w:r>
              <w:t>/</w:t>
            </w:r>
            <w:proofErr w:type="spellStart"/>
            <w:proofErr w:type="gramEnd"/>
            <w:r>
              <w:t>logtool</w:t>
            </w:r>
            <w:proofErr w:type="spellEnd"/>
            <w:r>
              <w:t xml:space="preserve"> -h</w:t>
            </w:r>
          </w:p>
        </w:tc>
      </w:tr>
      <w:tr w:rsidR="002800E9" w:rsidRPr="000605DE" w14:paraId="75D15BA3" w14:textId="77777777" w:rsidTr="002268EB">
        <w:trPr>
          <w:trHeight w:val="556"/>
          <w:jc w:val="center"/>
        </w:trPr>
        <w:tc>
          <w:tcPr>
            <w:tcW w:w="582" w:type="pct"/>
          </w:tcPr>
          <w:p w14:paraId="688E5065" w14:textId="6E0BA80A" w:rsidR="002800E9" w:rsidRDefault="002800E9" w:rsidP="000066B5">
            <w:pPr>
              <w:pStyle w:val="Fibocomzhb"/>
            </w:pPr>
            <w:r>
              <w:rPr>
                <w:rFonts w:hint="eastAsia"/>
              </w:rPr>
              <w:t>7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36AF12E6" w14:textId="700BDC62" w:rsidR="002800E9" w:rsidRDefault="002800E9" w:rsidP="000066B5">
            <w:pPr>
              <w:pStyle w:val="Fibocomzhb"/>
            </w:pPr>
            <w:r>
              <w:rPr>
                <w:rFonts w:hint="eastAsia"/>
              </w:rPr>
              <w:t>-</w:t>
            </w:r>
            <w:r>
              <w:t>f</w:t>
            </w:r>
            <w:r w:rsidR="0061333C">
              <w:t xml:space="preserve"> </w:t>
            </w:r>
            <w:proofErr w:type="spellStart"/>
            <w:r w:rsidR="0061333C" w:rsidRPr="0061333C">
              <w:t>config_file</w:t>
            </w:r>
            <w:proofErr w:type="spellEnd"/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7574E415" w14:textId="068559F5" w:rsidR="002800E9" w:rsidRDefault="002800E9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52848B8D" w14:textId="77777777" w:rsidR="002800E9" w:rsidRDefault="002800E9" w:rsidP="000066B5">
            <w:pPr>
              <w:pStyle w:val="Fibocomzhb"/>
            </w:pPr>
            <w:r>
              <w:t>QCOM</w:t>
            </w:r>
            <w:r>
              <w:rPr>
                <w:rFonts w:hint="eastAsia"/>
              </w:rPr>
              <w:t>平台指定配置文件（</w:t>
            </w:r>
            <w:proofErr w:type="spellStart"/>
            <w:r w:rsidRPr="002800E9">
              <w:t>qxdm_default.cfg</w:t>
            </w:r>
            <w:proofErr w:type="spellEnd"/>
            <w:r>
              <w:rPr>
                <w:rFonts w:hint="eastAsia"/>
              </w:rPr>
              <w:t>）</w:t>
            </w:r>
            <w:r w:rsidR="00E62D30">
              <w:rPr>
                <w:rFonts w:hint="eastAsia"/>
              </w:rPr>
              <w:t>，默认不带参数时使用通用配置文件，当需要使用特</w:t>
            </w:r>
            <w:r w:rsidR="00E62D30">
              <w:rPr>
                <w:rFonts w:hint="eastAsia"/>
              </w:rPr>
              <w:lastRenderedPageBreak/>
              <w:t>殊配置文件获取日志时使用该参数指定</w:t>
            </w:r>
          </w:p>
          <w:p w14:paraId="205EF45D" w14:textId="08716CAB" w:rsidR="002774A2" w:rsidRDefault="002774A2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>
              <w:rPr>
                <w:rFonts w:hint="eastAsia"/>
              </w:rPr>
              <w:t>.</w:t>
            </w:r>
            <w:r>
              <w:t>/</w:t>
            </w:r>
            <w:proofErr w:type="spellStart"/>
            <w:proofErr w:type="gramEnd"/>
            <w:r>
              <w:t>logtool</w:t>
            </w:r>
            <w:proofErr w:type="spellEnd"/>
            <w:r>
              <w:t xml:space="preserve"> -f ./</w:t>
            </w:r>
            <w:proofErr w:type="spellStart"/>
            <w:r>
              <w:t>audio_mask.cfg</w:t>
            </w:r>
            <w:proofErr w:type="spellEnd"/>
            <w:r>
              <w:rPr>
                <w:rFonts w:hint="eastAsia"/>
              </w:rPr>
              <w:t>，其中</w:t>
            </w:r>
            <w:r>
              <w:t>./</w:t>
            </w:r>
            <w:proofErr w:type="spellStart"/>
            <w:r>
              <w:t>audio_mask.cfg</w:t>
            </w:r>
            <w:proofErr w:type="spellEnd"/>
            <w:r>
              <w:rPr>
                <w:rFonts w:hint="eastAsia"/>
              </w:rPr>
              <w:t>为</w:t>
            </w:r>
            <w:r w:rsidR="005620C2">
              <w:rPr>
                <w:rFonts w:hint="eastAsia"/>
              </w:rPr>
              <w:t>指定</w:t>
            </w:r>
            <w:r>
              <w:rPr>
                <w:rFonts w:hint="eastAsia"/>
              </w:rPr>
              <w:t>配置文件</w:t>
            </w:r>
            <w:r w:rsidR="00D76C5B">
              <w:rPr>
                <w:rFonts w:hint="eastAsia"/>
              </w:rPr>
              <w:t>的具体路径及名称。</w:t>
            </w:r>
          </w:p>
        </w:tc>
      </w:tr>
      <w:tr w:rsidR="00906D6D" w:rsidRPr="000605DE" w14:paraId="06840C14" w14:textId="77777777" w:rsidTr="002268EB">
        <w:trPr>
          <w:trHeight w:val="556"/>
          <w:jc w:val="center"/>
        </w:trPr>
        <w:tc>
          <w:tcPr>
            <w:tcW w:w="582" w:type="pct"/>
          </w:tcPr>
          <w:p w14:paraId="1C43FB00" w14:textId="05CBD9E9" w:rsidR="00906D6D" w:rsidRDefault="00906D6D" w:rsidP="000066B5">
            <w:pPr>
              <w:pStyle w:val="Fibocomzhb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7700E9F7" w14:textId="227F6314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-</w:t>
            </w:r>
            <w:proofErr w:type="gramStart"/>
            <w:r>
              <w:t>a</w:t>
            </w:r>
            <w:r w:rsidR="00F4268A">
              <w:rPr>
                <w:rFonts w:hint="eastAsia"/>
              </w:rPr>
              <w:t xml:space="preserve"> </w:t>
            </w:r>
            <w:r w:rsidR="00F4268A">
              <w:t xml:space="preserve"> </w:t>
            </w:r>
            <w:r w:rsidR="00F4268A">
              <w:rPr>
                <w:rFonts w:hint="eastAsia"/>
              </w:rPr>
              <w:t>&lt;</w:t>
            </w:r>
            <w:proofErr w:type="gramEnd"/>
            <w:r w:rsidR="00F4268A">
              <w:t>0/</w:t>
            </w:r>
            <w:r w:rsidR="00911169">
              <w:t>1</w:t>
            </w:r>
            <w:r w:rsidR="00911169">
              <w:rPr>
                <w:rFonts w:hint="eastAsia"/>
              </w:rPr>
              <w:t>/</w:t>
            </w:r>
            <w:r w:rsidR="00F4268A">
              <w:t>2&gt;</w:t>
            </w:r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791CA70E" w14:textId="2557CEBD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5B41CDE1" w14:textId="721651F1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U</w:t>
            </w:r>
            <w:r>
              <w:t>DX710</w:t>
            </w:r>
            <w:r w:rsidR="00F4268A">
              <w:t>/SL8563</w:t>
            </w:r>
            <w:r w:rsidR="00F4268A">
              <w:rPr>
                <w:rFonts w:hint="eastAsia"/>
              </w:rPr>
              <w:t>平台设置</w:t>
            </w:r>
            <w:r w:rsidR="00F4268A">
              <w:t>-</w:t>
            </w:r>
            <w:r w:rsidR="00F4268A">
              <w:rPr>
                <w:rFonts w:hint="eastAsia"/>
              </w:rPr>
              <w:t>a</w:t>
            </w:r>
            <w:r w:rsidR="00F4268A">
              <w:t xml:space="preserve"> 0 </w:t>
            </w:r>
            <w:proofErr w:type="spellStart"/>
            <w:r w:rsidR="00F4268A">
              <w:t>ap+cp</w:t>
            </w:r>
            <w:proofErr w:type="spellEnd"/>
            <w:proofErr w:type="gramStart"/>
            <w:r w:rsidR="00F4268A">
              <w:rPr>
                <w:rFonts w:hint="eastAsia"/>
              </w:rPr>
              <w:t>日志本地</w:t>
            </w:r>
            <w:proofErr w:type="gramEnd"/>
            <w:r w:rsidR="00F4268A">
              <w:rPr>
                <w:rFonts w:hint="eastAsia"/>
              </w:rPr>
              <w:t>抓取，</w:t>
            </w:r>
            <w:r w:rsidR="00F4268A">
              <w:rPr>
                <w:rFonts w:hint="eastAsia"/>
              </w:rPr>
              <w:t>-a</w:t>
            </w:r>
            <w:r w:rsidR="00F4268A">
              <w:t xml:space="preserve"> 2</w:t>
            </w:r>
            <w:r w:rsidR="007E196F">
              <w:rPr>
                <w:rFonts w:hint="eastAsia"/>
              </w:rPr>
              <w:t>需要</w:t>
            </w:r>
            <w:r w:rsidR="00F4268A">
              <w:rPr>
                <w:rFonts w:hint="eastAsia"/>
              </w:rPr>
              <w:t>配合</w:t>
            </w:r>
            <w:r w:rsidR="00F4268A">
              <w:rPr>
                <w:rFonts w:hint="eastAsia"/>
              </w:rPr>
              <w:t>-</w:t>
            </w:r>
            <w:proofErr w:type="spellStart"/>
            <w:r w:rsidR="00F4268A">
              <w:rPr>
                <w:rFonts w:hint="eastAsia"/>
              </w:rPr>
              <w:t>i</w:t>
            </w:r>
            <w:proofErr w:type="spellEnd"/>
            <w:r w:rsidR="00F4268A">
              <w:rPr>
                <w:rFonts w:hint="eastAsia"/>
              </w:rPr>
              <w:t>命令通过</w:t>
            </w:r>
            <w:proofErr w:type="spellStart"/>
            <w:r w:rsidR="00F4268A">
              <w:rPr>
                <w:rFonts w:hint="eastAsia"/>
              </w:rPr>
              <w:t>tftp</w:t>
            </w:r>
            <w:proofErr w:type="spellEnd"/>
            <w:r w:rsidR="00F4268A">
              <w:rPr>
                <w:rFonts w:hint="eastAsia"/>
              </w:rPr>
              <w:t>方式抓取</w:t>
            </w:r>
            <w:r w:rsidR="00F4268A">
              <w:rPr>
                <w:rFonts w:hint="eastAsia"/>
              </w:rPr>
              <w:t>ap</w:t>
            </w:r>
            <w:r w:rsidR="00F4268A">
              <w:rPr>
                <w:rFonts w:hint="eastAsia"/>
              </w:rPr>
              <w:t>日志</w:t>
            </w:r>
            <w:r w:rsidR="007E196F">
              <w:rPr>
                <w:rFonts w:hint="eastAsia"/>
              </w:rPr>
              <w:t>（</w:t>
            </w:r>
            <w:r w:rsidR="007E196F">
              <w:rPr>
                <w:rFonts w:hint="eastAsia"/>
              </w:rPr>
              <w:t>.</w:t>
            </w:r>
            <w:r w:rsidR="007E196F">
              <w:t>/</w:t>
            </w:r>
            <w:proofErr w:type="spellStart"/>
            <w:r w:rsidR="007E196F">
              <w:t>logtool</w:t>
            </w:r>
            <w:proofErr w:type="spellEnd"/>
            <w:r w:rsidR="007E196F">
              <w:t xml:space="preserve"> –</w:t>
            </w:r>
            <w:proofErr w:type="spellStart"/>
            <w:r w:rsidR="007E196F">
              <w:t>i</w:t>
            </w:r>
            <w:proofErr w:type="spellEnd"/>
            <w:r w:rsidR="007E196F">
              <w:t xml:space="preserve"> </w:t>
            </w:r>
            <w:proofErr w:type="spellStart"/>
            <w:r w:rsidR="007E196F">
              <w:t>tftp:IP</w:t>
            </w:r>
            <w:proofErr w:type="spellEnd"/>
            <w:r w:rsidR="007E196F">
              <w:t xml:space="preserve"> –a 2</w:t>
            </w:r>
            <w:r w:rsidR="007E196F">
              <w:rPr>
                <w:rFonts w:hint="eastAsia"/>
              </w:rPr>
              <w:t>）不能单独使用；</w:t>
            </w:r>
            <w:r>
              <w:rPr>
                <w:rFonts w:hint="eastAsia"/>
              </w:rPr>
              <w:t>如需要抓取</w:t>
            </w:r>
            <w:r>
              <w:rPr>
                <w:rFonts w:hint="eastAsia"/>
              </w:rPr>
              <w:t>cp</w:t>
            </w:r>
            <w:r>
              <w:t xml:space="preserve"> </w:t>
            </w:r>
            <w:r>
              <w:rPr>
                <w:rFonts w:hint="eastAsia"/>
              </w:rPr>
              <w:t>dump</w:t>
            </w:r>
            <w:r w:rsidR="00D363CB">
              <w:rPr>
                <w:rFonts w:hint="eastAsia"/>
              </w:rPr>
              <w:t>日志不</w:t>
            </w:r>
            <w:r w:rsidR="00F4268A">
              <w:rPr>
                <w:rFonts w:hint="eastAsia"/>
              </w:rPr>
              <w:t>使用</w:t>
            </w:r>
            <w:r w:rsidR="00F4268A">
              <w:rPr>
                <w:rFonts w:hint="eastAsia"/>
              </w:rPr>
              <w:t>-a</w:t>
            </w:r>
            <w:r w:rsidR="00F4268A">
              <w:rPr>
                <w:rFonts w:hint="eastAsia"/>
              </w:rPr>
              <w:t>参数</w:t>
            </w:r>
            <w:r w:rsidR="00D363CB">
              <w:rPr>
                <w:rFonts w:hint="eastAsia"/>
              </w:rPr>
              <w:t>；如在</w:t>
            </w:r>
            <w:proofErr w:type="spellStart"/>
            <w:r w:rsidR="00D363CB">
              <w:rPr>
                <w:rFonts w:hint="eastAsia"/>
              </w:rPr>
              <w:t>pcie</w:t>
            </w:r>
            <w:proofErr w:type="spellEnd"/>
            <w:r w:rsidR="00D363CB">
              <w:rPr>
                <w:rFonts w:hint="eastAsia"/>
              </w:rPr>
              <w:t>设备抓取</w:t>
            </w:r>
            <w:r w:rsidR="00D363CB">
              <w:rPr>
                <w:rFonts w:hint="eastAsia"/>
              </w:rPr>
              <w:t>cp</w:t>
            </w:r>
            <w:r w:rsidR="00D363CB">
              <w:rPr>
                <w:rFonts w:hint="eastAsia"/>
              </w:rPr>
              <w:t>日志可</w:t>
            </w:r>
            <w:r w:rsidR="00911169">
              <w:rPr>
                <w:rFonts w:hint="eastAsia"/>
              </w:rPr>
              <w:t>使用</w:t>
            </w:r>
            <w:r w:rsidR="00911169">
              <w:rPr>
                <w:rFonts w:hint="eastAsia"/>
              </w:rPr>
              <w:t xml:space="preserve"> </w:t>
            </w:r>
            <w:r w:rsidR="00911169">
              <w:t>–</w:t>
            </w:r>
            <w:r w:rsidR="00911169">
              <w:rPr>
                <w:rFonts w:hint="eastAsia"/>
              </w:rPr>
              <w:t>a</w:t>
            </w:r>
            <w:r w:rsidR="00911169">
              <w:t xml:space="preserve"> 1</w:t>
            </w:r>
            <w:r w:rsidR="00911169">
              <w:rPr>
                <w:rFonts w:hint="eastAsia"/>
              </w:rPr>
              <w:t>；</w:t>
            </w:r>
          </w:p>
        </w:tc>
      </w:tr>
      <w:tr w:rsidR="00906D6D" w:rsidRPr="000605DE" w14:paraId="284847F3" w14:textId="77777777" w:rsidTr="002268EB">
        <w:trPr>
          <w:trHeight w:val="556"/>
          <w:jc w:val="center"/>
        </w:trPr>
        <w:tc>
          <w:tcPr>
            <w:tcW w:w="582" w:type="pct"/>
          </w:tcPr>
          <w:p w14:paraId="4A8FC63B" w14:textId="5AC6C5B7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9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08B4995B" w14:textId="5CBC0EBE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-</w:t>
            </w:r>
            <w:proofErr w:type="spellStart"/>
            <w:r>
              <w:t>i</w:t>
            </w:r>
            <w:proofErr w:type="spellEnd"/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136BFC52" w14:textId="002AA964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60EB2A13" w14:textId="77777777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U</w:t>
            </w:r>
            <w:r>
              <w:t>DX710</w:t>
            </w:r>
            <w:r w:rsidR="00861EAB">
              <w:rPr>
                <w:rFonts w:hint="eastAsia"/>
              </w:rPr>
              <w:t>/</w:t>
            </w:r>
            <w:r w:rsidR="00821A80">
              <w:t>SL8563/</w:t>
            </w:r>
            <w:r w:rsidR="00861EAB">
              <w:rPr>
                <w:rFonts w:hint="eastAsia"/>
              </w:rPr>
              <w:t>高通</w:t>
            </w:r>
            <w:r>
              <w:rPr>
                <w:rFonts w:hint="eastAsia"/>
              </w:rPr>
              <w:t>平台</w:t>
            </w:r>
            <w:proofErr w:type="spellStart"/>
            <w:r>
              <w:rPr>
                <w:rFonts w:hint="eastAsia"/>
              </w:rPr>
              <w:t>F</w:t>
            </w:r>
            <w:r>
              <w:t>TP</w:t>
            </w:r>
            <w:r>
              <w:rPr>
                <w:rFonts w:hint="eastAsia"/>
              </w:rPr>
              <w:t>log</w:t>
            </w:r>
            <w:proofErr w:type="spellEnd"/>
            <w:r>
              <w:rPr>
                <w:rFonts w:hint="eastAsia"/>
              </w:rPr>
              <w:t>抓取功能指定</w:t>
            </w:r>
            <w:r>
              <w:rPr>
                <w:rFonts w:hint="eastAsia"/>
              </w:rPr>
              <w:t>I</w:t>
            </w:r>
            <w:r>
              <w:t>P</w:t>
            </w:r>
          </w:p>
          <w:p w14:paraId="30BB9B79" w14:textId="6E809F1F" w:rsidR="00EF6779" w:rsidRDefault="00EF6779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>
              <w:rPr>
                <w:rStyle w:val="a8"/>
                <w:i w:val="0"/>
              </w:rPr>
              <w:t>./</w:t>
            </w:r>
            <w:proofErr w:type="spellStart"/>
            <w:proofErr w:type="gramEnd"/>
            <w:r>
              <w:rPr>
                <w:rStyle w:val="a8"/>
                <w:i w:val="0"/>
              </w:rPr>
              <w:t>logtool</w:t>
            </w:r>
            <w:proofErr w:type="spellEnd"/>
            <w:r>
              <w:rPr>
                <w:rStyle w:val="a8"/>
                <w:i w:val="0"/>
              </w:rPr>
              <w:t xml:space="preserve"> </w:t>
            </w:r>
            <w:r w:rsidRPr="00C76472">
              <w:rPr>
                <w:rStyle w:val="a8"/>
                <w:i w:val="0"/>
              </w:rPr>
              <w:t xml:space="preserve"> -</w:t>
            </w:r>
            <w:proofErr w:type="spellStart"/>
            <w:r w:rsidRPr="00C76472">
              <w:rPr>
                <w:rStyle w:val="a8"/>
                <w:i w:val="0"/>
              </w:rPr>
              <w:t>i</w:t>
            </w:r>
            <w:proofErr w:type="spellEnd"/>
            <w:r w:rsidRPr="00C76472">
              <w:rPr>
                <w:rStyle w:val="a8"/>
                <w:i w:val="0"/>
              </w:rPr>
              <w:t xml:space="preserve"> 10.20.3.55 -u admin -w </w:t>
            </w:r>
            <w:r w:rsidR="0016388F">
              <w:rPr>
                <w:rStyle w:val="a8"/>
                <w:i w:val="0"/>
              </w:rPr>
              <w:t>123456</w:t>
            </w:r>
            <w:r>
              <w:rPr>
                <w:rStyle w:val="a8"/>
                <w:rFonts w:hint="eastAsia"/>
                <w:i w:val="0"/>
              </w:rPr>
              <w:t>，其中</w:t>
            </w:r>
            <w:r w:rsidRPr="00C76472">
              <w:rPr>
                <w:rStyle w:val="a8"/>
                <w:i w:val="0"/>
              </w:rPr>
              <w:t>10.20.3.55</w:t>
            </w:r>
            <w:r>
              <w:rPr>
                <w:rStyle w:val="a8"/>
                <w:rFonts w:hint="eastAsia"/>
                <w:i w:val="0"/>
              </w:rPr>
              <w:t>为</w:t>
            </w:r>
            <w:r>
              <w:rPr>
                <w:rStyle w:val="a8"/>
                <w:rFonts w:hint="eastAsia"/>
                <w:i w:val="0"/>
              </w:rPr>
              <w:t>F</w:t>
            </w:r>
            <w:r>
              <w:rPr>
                <w:rStyle w:val="a8"/>
                <w:i w:val="0"/>
              </w:rPr>
              <w:t>TP</w:t>
            </w:r>
            <w:r>
              <w:rPr>
                <w:rStyle w:val="a8"/>
                <w:rFonts w:hint="eastAsia"/>
                <w:i w:val="0"/>
              </w:rPr>
              <w:t>服务器</w:t>
            </w:r>
            <w:r w:rsidR="005620C2">
              <w:rPr>
                <w:rStyle w:val="a8"/>
                <w:rFonts w:hint="eastAsia"/>
                <w:i w:val="0"/>
              </w:rPr>
              <w:t>I</w:t>
            </w:r>
            <w:r w:rsidR="005620C2">
              <w:rPr>
                <w:rStyle w:val="a8"/>
                <w:i w:val="0"/>
              </w:rPr>
              <w:t>P</w:t>
            </w:r>
            <w:r>
              <w:rPr>
                <w:rStyle w:val="a8"/>
                <w:rFonts w:hint="eastAsia"/>
                <w:i w:val="0"/>
              </w:rPr>
              <w:t>地址。</w:t>
            </w:r>
          </w:p>
        </w:tc>
      </w:tr>
      <w:tr w:rsidR="00906D6D" w:rsidRPr="000605DE" w14:paraId="6509E17A" w14:textId="77777777" w:rsidTr="002268EB">
        <w:trPr>
          <w:trHeight w:val="556"/>
          <w:jc w:val="center"/>
        </w:trPr>
        <w:tc>
          <w:tcPr>
            <w:tcW w:w="582" w:type="pct"/>
          </w:tcPr>
          <w:p w14:paraId="69710D59" w14:textId="2515613C" w:rsidR="00906D6D" w:rsidRDefault="00906D6D" w:rsidP="000066B5">
            <w:pPr>
              <w:pStyle w:val="Fibocomzhb"/>
            </w:pPr>
            <w:r>
              <w:t>10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311A0F9C" w14:textId="1B86D76D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-u</w:t>
            </w:r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4FD5AC50" w14:textId="74D7F83A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5B08BF34" w14:textId="77777777" w:rsidR="00906D6D" w:rsidRDefault="00861EAB" w:rsidP="000066B5">
            <w:pPr>
              <w:pStyle w:val="Fibocomzhb"/>
            </w:pPr>
            <w:r>
              <w:rPr>
                <w:rFonts w:hint="eastAsia"/>
              </w:rPr>
              <w:t>U</w:t>
            </w:r>
            <w:r>
              <w:t>DX710</w:t>
            </w:r>
            <w:r>
              <w:rPr>
                <w:rFonts w:hint="eastAsia"/>
              </w:rPr>
              <w:t>/</w:t>
            </w:r>
            <w:r w:rsidR="00821A80">
              <w:t xml:space="preserve"> SL8563/</w:t>
            </w:r>
            <w:r>
              <w:rPr>
                <w:rFonts w:hint="eastAsia"/>
              </w:rPr>
              <w:t>高通</w:t>
            </w:r>
            <w:r w:rsidR="00906D6D">
              <w:rPr>
                <w:rFonts w:hint="eastAsia"/>
              </w:rPr>
              <w:t>平台</w:t>
            </w:r>
            <w:proofErr w:type="spellStart"/>
            <w:r w:rsidR="00906D6D">
              <w:rPr>
                <w:rFonts w:hint="eastAsia"/>
              </w:rPr>
              <w:t>F</w:t>
            </w:r>
            <w:r w:rsidR="00906D6D">
              <w:t>TP</w:t>
            </w:r>
            <w:r w:rsidR="00906D6D">
              <w:rPr>
                <w:rFonts w:hint="eastAsia"/>
              </w:rPr>
              <w:t>log</w:t>
            </w:r>
            <w:proofErr w:type="spellEnd"/>
            <w:r w:rsidR="00906D6D">
              <w:rPr>
                <w:rFonts w:hint="eastAsia"/>
              </w:rPr>
              <w:t>抓取功能指定用户名</w:t>
            </w:r>
          </w:p>
          <w:p w14:paraId="53404E54" w14:textId="6116375A" w:rsidR="0016388F" w:rsidRDefault="0016388F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>
              <w:rPr>
                <w:rStyle w:val="a8"/>
                <w:i w:val="0"/>
              </w:rPr>
              <w:t>./</w:t>
            </w:r>
            <w:proofErr w:type="spellStart"/>
            <w:proofErr w:type="gramEnd"/>
            <w:r>
              <w:rPr>
                <w:rStyle w:val="a8"/>
                <w:i w:val="0"/>
              </w:rPr>
              <w:t>logtool</w:t>
            </w:r>
            <w:proofErr w:type="spellEnd"/>
            <w:r>
              <w:rPr>
                <w:rStyle w:val="a8"/>
                <w:i w:val="0"/>
              </w:rPr>
              <w:t xml:space="preserve"> </w:t>
            </w:r>
            <w:r w:rsidRPr="00C76472">
              <w:rPr>
                <w:rStyle w:val="a8"/>
                <w:i w:val="0"/>
              </w:rPr>
              <w:t xml:space="preserve"> -</w:t>
            </w:r>
            <w:proofErr w:type="spellStart"/>
            <w:r w:rsidRPr="00C76472">
              <w:rPr>
                <w:rStyle w:val="a8"/>
                <w:i w:val="0"/>
              </w:rPr>
              <w:t>i</w:t>
            </w:r>
            <w:proofErr w:type="spellEnd"/>
            <w:r w:rsidRPr="00C76472">
              <w:rPr>
                <w:rStyle w:val="a8"/>
                <w:i w:val="0"/>
              </w:rPr>
              <w:t xml:space="preserve"> 10.20.3.55 -u admin -w </w:t>
            </w:r>
            <w:r>
              <w:rPr>
                <w:rStyle w:val="a8"/>
                <w:i w:val="0"/>
              </w:rPr>
              <w:t>123456</w:t>
            </w:r>
            <w:r>
              <w:rPr>
                <w:rStyle w:val="a8"/>
                <w:rFonts w:hint="eastAsia"/>
                <w:i w:val="0"/>
              </w:rPr>
              <w:t>，其中</w:t>
            </w:r>
            <w:r w:rsidRPr="00C76472">
              <w:rPr>
                <w:rStyle w:val="a8"/>
                <w:i w:val="0"/>
              </w:rPr>
              <w:t>admin</w:t>
            </w:r>
            <w:r>
              <w:rPr>
                <w:rStyle w:val="a8"/>
                <w:rFonts w:hint="eastAsia"/>
                <w:i w:val="0"/>
              </w:rPr>
              <w:t>为</w:t>
            </w:r>
            <w:r>
              <w:rPr>
                <w:rStyle w:val="a8"/>
                <w:rFonts w:hint="eastAsia"/>
                <w:i w:val="0"/>
              </w:rPr>
              <w:t>F</w:t>
            </w:r>
            <w:r>
              <w:rPr>
                <w:rStyle w:val="a8"/>
                <w:i w:val="0"/>
              </w:rPr>
              <w:t>TP</w:t>
            </w:r>
            <w:r>
              <w:rPr>
                <w:rStyle w:val="a8"/>
                <w:rFonts w:hint="eastAsia"/>
                <w:i w:val="0"/>
              </w:rPr>
              <w:t>服务器的用户名</w:t>
            </w:r>
          </w:p>
        </w:tc>
      </w:tr>
      <w:tr w:rsidR="00906D6D" w:rsidRPr="000605DE" w14:paraId="62880761" w14:textId="77777777" w:rsidTr="002268EB">
        <w:trPr>
          <w:trHeight w:val="556"/>
          <w:jc w:val="center"/>
        </w:trPr>
        <w:tc>
          <w:tcPr>
            <w:tcW w:w="582" w:type="pct"/>
          </w:tcPr>
          <w:p w14:paraId="471BF3EA" w14:textId="4FAC443A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166935BF" w14:textId="333851EA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-</w:t>
            </w:r>
            <w:r>
              <w:t>w</w:t>
            </w:r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5D3F9CC7" w14:textId="21D96CDA" w:rsidR="00906D6D" w:rsidRDefault="00906D6D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26914FB2" w14:textId="77777777" w:rsidR="00906D6D" w:rsidRDefault="00861EAB" w:rsidP="000066B5">
            <w:pPr>
              <w:pStyle w:val="Fibocomzhb"/>
            </w:pPr>
            <w:r>
              <w:rPr>
                <w:rFonts w:hint="eastAsia"/>
              </w:rPr>
              <w:t>U</w:t>
            </w:r>
            <w:r>
              <w:t>DX710</w:t>
            </w:r>
            <w:r>
              <w:rPr>
                <w:rFonts w:hint="eastAsia"/>
              </w:rPr>
              <w:t>/</w:t>
            </w:r>
            <w:r w:rsidR="00821A80">
              <w:t xml:space="preserve"> SL8563/</w:t>
            </w:r>
            <w:r>
              <w:rPr>
                <w:rFonts w:hint="eastAsia"/>
              </w:rPr>
              <w:t>高通</w:t>
            </w:r>
            <w:r w:rsidR="00906D6D">
              <w:rPr>
                <w:rFonts w:hint="eastAsia"/>
              </w:rPr>
              <w:t>平台</w:t>
            </w:r>
            <w:proofErr w:type="spellStart"/>
            <w:r w:rsidR="00906D6D">
              <w:rPr>
                <w:rFonts w:hint="eastAsia"/>
              </w:rPr>
              <w:t>F</w:t>
            </w:r>
            <w:r w:rsidR="00906D6D">
              <w:t>TP</w:t>
            </w:r>
            <w:r w:rsidR="00906D6D">
              <w:rPr>
                <w:rFonts w:hint="eastAsia"/>
              </w:rPr>
              <w:t>log</w:t>
            </w:r>
            <w:proofErr w:type="spellEnd"/>
            <w:r w:rsidR="00906D6D">
              <w:rPr>
                <w:rFonts w:hint="eastAsia"/>
              </w:rPr>
              <w:t>抓取功能指定密码</w:t>
            </w:r>
          </w:p>
          <w:p w14:paraId="6C6E6791" w14:textId="34E6CA43" w:rsidR="0016388F" w:rsidRDefault="0016388F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>
              <w:rPr>
                <w:rStyle w:val="a8"/>
                <w:i w:val="0"/>
              </w:rPr>
              <w:t>./</w:t>
            </w:r>
            <w:proofErr w:type="spellStart"/>
            <w:proofErr w:type="gramEnd"/>
            <w:r>
              <w:rPr>
                <w:rStyle w:val="a8"/>
                <w:i w:val="0"/>
              </w:rPr>
              <w:t>logtool</w:t>
            </w:r>
            <w:proofErr w:type="spellEnd"/>
            <w:r>
              <w:rPr>
                <w:rStyle w:val="a8"/>
                <w:i w:val="0"/>
              </w:rPr>
              <w:t xml:space="preserve"> </w:t>
            </w:r>
            <w:r w:rsidRPr="00C76472">
              <w:rPr>
                <w:rStyle w:val="a8"/>
                <w:i w:val="0"/>
              </w:rPr>
              <w:t xml:space="preserve"> -</w:t>
            </w:r>
            <w:proofErr w:type="spellStart"/>
            <w:r w:rsidRPr="00C76472">
              <w:rPr>
                <w:rStyle w:val="a8"/>
                <w:i w:val="0"/>
              </w:rPr>
              <w:t>i</w:t>
            </w:r>
            <w:proofErr w:type="spellEnd"/>
            <w:r w:rsidRPr="00C76472">
              <w:rPr>
                <w:rStyle w:val="a8"/>
                <w:i w:val="0"/>
              </w:rPr>
              <w:t xml:space="preserve"> 10.20.3.55 -u admin -w </w:t>
            </w:r>
            <w:r>
              <w:rPr>
                <w:rStyle w:val="a8"/>
                <w:i w:val="0"/>
              </w:rPr>
              <w:t>123456</w:t>
            </w:r>
            <w:r>
              <w:rPr>
                <w:rStyle w:val="a8"/>
                <w:rFonts w:hint="eastAsia"/>
                <w:i w:val="0"/>
              </w:rPr>
              <w:t>，其中</w:t>
            </w:r>
            <w:r>
              <w:rPr>
                <w:rStyle w:val="a8"/>
                <w:i w:val="0"/>
              </w:rPr>
              <w:t>123456</w:t>
            </w:r>
            <w:r>
              <w:rPr>
                <w:rStyle w:val="a8"/>
                <w:rFonts w:hint="eastAsia"/>
                <w:i w:val="0"/>
              </w:rPr>
              <w:t>为</w:t>
            </w:r>
            <w:r>
              <w:rPr>
                <w:rStyle w:val="a8"/>
                <w:rFonts w:hint="eastAsia"/>
                <w:i w:val="0"/>
              </w:rPr>
              <w:t>F</w:t>
            </w:r>
            <w:r>
              <w:rPr>
                <w:rStyle w:val="a8"/>
                <w:i w:val="0"/>
              </w:rPr>
              <w:t>TP</w:t>
            </w:r>
            <w:r>
              <w:rPr>
                <w:rStyle w:val="a8"/>
                <w:rFonts w:hint="eastAsia"/>
                <w:i w:val="0"/>
              </w:rPr>
              <w:t>服务器的密码</w:t>
            </w:r>
          </w:p>
        </w:tc>
      </w:tr>
      <w:tr w:rsidR="00861EAB" w:rsidRPr="000605DE" w14:paraId="6D6BDEA9" w14:textId="77777777" w:rsidTr="002268EB">
        <w:trPr>
          <w:trHeight w:val="556"/>
          <w:jc w:val="center"/>
        </w:trPr>
        <w:tc>
          <w:tcPr>
            <w:tcW w:w="582" w:type="pct"/>
          </w:tcPr>
          <w:p w14:paraId="4F6B15C3" w14:textId="1E70F8CE" w:rsidR="00861EAB" w:rsidRDefault="00861EAB" w:rsidP="000066B5">
            <w:pPr>
              <w:pStyle w:val="Fibocomzhb"/>
            </w:pPr>
            <w:r>
              <w:rPr>
                <w:rFonts w:hint="eastAsia"/>
              </w:rPr>
              <w:t>1</w:t>
            </w:r>
            <w:r w:rsidR="00F4268A">
              <w:t>2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5A2EC5A9" w14:textId="1CC8412E" w:rsidR="00861EAB" w:rsidRDefault="00861EAB" w:rsidP="000066B5">
            <w:pPr>
              <w:pStyle w:val="Fibocomzhb"/>
            </w:pPr>
            <w:r>
              <w:rPr>
                <w:rFonts w:hint="eastAsia"/>
              </w:rPr>
              <w:t>-</w:t>
            </w:r>
            <w:r>
              <w:t xml:space="preserve">P </w:t>
            </w:r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4F61CCD8" w14:textId="2FC503D1" w:rsidR="00861EAB" w:rsidRDefault="00861EAB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24107613" w14:textId="77777777" w:rsidR="00B257C3" w:rsidRDefault="00861EAB" w:rsidP="000066B5">
            <w:pPr>
              <w:pStyle w:val="Fibocomzhb"/>
            </w:pPr>
            <w:r>
              <w:rPr>
                <w:rFonts w:hint="eastAsia"/>
              </w:rPr>
              <w:t>代理方式抓取日志指定</w:t>
            </w:r>
            <w:r>
              <w:rPr>
                <w:rFonts w:hint="eastAsia"/>
              </w:rPr>
              <w:t>port</w:t>
            </w:r>
          </w:p>
          <w:p w14:paraId="75FC5C3F" w14:textId="11FFA902" w:rsidR="00CD2B16" w:rsidRPr="00CD2B16" w:rsidRDefault="00CD2B16" w:rsidP="000066B5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 w:rsidRPr="00CD2B16">
              <w:t>./</w:t>
            </w:r>
            <w:proofErr w:type="spellStart"/>
            <w:proofErr w:type="gramEnd"/>
            <w:r w:rsidRPr="00CD2B16">
              <w:t>logtool</w:t>
            </w:r>
            <w:proofErr w:type="spellEnd"/>
            <w:r w:rsidRPr="00CD2B16">
              <w:t xml:space="preserve"> –P 2500</w:t>
            </w:r>
            <w:r>
              <w:rPr>
                <w:rFonts w:hint="eastAsia"/>
              </w:rPr>
              <w:t>，其中</w:t>
            </w:r>
            <w:r>
              <w:rPr>
                <w:rFonts w:hint="eastAsia"/>
              </w:rPr>
              <w:t>2</w:t>
            </w:r>
            <w:r>
              <w:t>500</w:t>
            </w:r>
            <w:r>
              <w:rPr>
                <w:rFonts w:hint="eastAsia"/>
              </w:rPr>
              <w:t>为代理的端口号</w:t>
            </w:r>
          </w:p>
        </w:tc>
      </w:tr>
      <w:tr w:rsidR="00331EC8" w:rsidRPr="000605DE" w14:paraId="63E61F2B" w14:textId="77777777" w:rsidTr="002268EB">
        <w:trPr>
          <w:trHeight w:val="556"/>
          <w:jc w:val="center"/>
        </w:trPr>
        <w:tc>
          <w:tcPr>
            <w:tcW w:w="582" w:type="pct"/>
          </w:tcPr>
          <w:p w14:paraId="68CAB1D1" w14:textId="76937B79" w:rsidR="00331EC8" w:rsidRDefault="00331EC8" w:rsidP="000066B5">
            <w:pPr>
              <w:pStyle w:val="Fibocomzhb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383" w:type="pct"/>
            <w:tcMar>
              <w:left w:w="113" w:type="dxa"/>
              <w:right w:w="113" w:type="dxa"/>
            </w:tcMar>
            <w:vAlign w:val="center"/>
          </w:tcPr>
          <w:p w14:paraId="43148773" w14:textId="008F197F" w:rsidR="00331EC8" w:rsidRDefault="00331EC8" w:rsidP="000066B5">
            <w:pPr>
              <w:pStyle w:val="Fibocomzhb"/>
            </w:pPr>
            <w:r>
              <w:rPr>
                <w:rFonts w:hint="eastAsia"/>
              </w:rPr>
              <w:t>-t</w:t>
            </w:r>
          </w:p>
        </w:tc>
        <w:tc>
          <w:tcPr>
            <w:tcW w:w="655" w:type="pct"/>
            <w:tcMar>
              <w:left w:w="113" w:type="dxa"/>
              <w:right w:w="113" w:type="dxa"/>
            </w:tcMar>
            <w:vAlign w:val="center"/>
          </w:tcPr>
          <w:p w14:paraId="059D2F88" w14:textId="3D6E9227" w:rsidR="00331EC8" w:rsidRDefault="00331EC8" w:rsidP="000066B5">
            <w:pPr>
              <w:pStyle w:val="Fibocomzhb"/>
            </w:pPr>
            <w:r>
              <w:rPr>
                <w:rFonts w:hint="eastAsia"/>
              </w:rPr>
              <w:t>否</w:t>
            </w:r>
          </w:p>
        </w:tc>
        <w:tc>
          <w:tcPr>
            <w:tcW w:w="2380" w:type="pct"/>
          </w:tcPr>
          <w:p w14:paraId="73DC0ED8" w14:textId="22BA0F3A" w:rsidR="00331EC8" w:rsidRDefault="00331EC8" w:rsidP="000066B5">
            <w:pPr>
              <w:pStyle w:val="Fibocomzhb"/>
            </w:pPr>
            <w:r>
              <w:rPr>
                <w:rFonts w:hint="eastAsia"/>
              </w:rPr>
              <w:t>指定平台进行日志获取</w:t>
            </w:r>
          </w:p>
          <w:p w14:paraId="13982E1E" w14:textId="77777777" w:rsidR="003B40E0" w:rsidRDefault="003B40E0" w:rsidP="00331EC8">
            <w:pPr>
              <w:pStyle w:val="Fibocomzhb"/>
              <w:ind w:left="210" w:hangingChars="100" w:hanging="210"/>
            </w:pPr>
            <w:r>
              <w:rPr>
                <w:rFonts w:hint="eastAsia"/>
              </w:rPr>
              <w:t>平台编号如下</w:t>
            </w:r>
          </w:p>
          <w:p w14:paraId="001EF289" w14:textId="0CC59956" w:rsidR="003B40E0" w:rsidRDefault="00331EC8" w:rsidP="00331EC8">
            <w:pPr>
              <w:pStyle w:val="Fibocomzhb"/>
              <w:ind w:left="210" w:hangingChars="100" w:hanging="21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：中兴微</w:t>
            </w:r>
            <w:r>
              <w:rPr>
                <w:rFonts w:hint="eastAsia"/>
              </w:rPr>
              <w:t>V</w:t>
            </w:r>
            <w:r>
              <w:t xml:space="preserve">3E  </w:t>
            </w:r>
          </w:p>
          <w:p w14:paraId="7A3F0B72" w14:textId="49BCACCD" w:rsidR="00331EC8" w:rsidRDefault="00331EC8" w:rsidP="00331EC8">
            <w:pPr>
              <w:pStyle w:val="Fibocomzhb"/>
              <w:ind w:left="210" w:hangingChars="100" w:hanging="210"/>
            </w:pPr>
            <w:r>
              <w:t>2</w:t>
            </w:r>
            <w:r w:rsidR="003B40E0">
              <w:rPr>
                <w:rFonts w:hint="eastAsia"/>
              </w:rPr>
              <w:t>：</w:t>
            </w:r>
            <w:r>
              <w:rPr>
                <w:rFonts w:hint="eastAsia"/>
              </w:rPr>
              <w:t>中兴微</w:t>
            </w:r>
            <w:r>
              <w:rPr>
                <w:rFonts w:hint="eastAsia"/>
              </w:rPr>
              <w:t xml:space="preserve"> </w:t>
            </w:r>
            <w:r>
              <w:t xml:space="preserve">V3T </w:t>
            </w:r>
          </w:p>
          <w:p w14:paraId="499007D0" w14:textId="45ABCAE8" w:rsidR="003B40E0" w:rsidRDefault="00331EC8" w:rsidP="00331EC8">
            <w:pPr>
              <w:pStyle w:val="Fibocomzhb"/>
              <w:ind w:left="210" w:hangingChars="100" w:hanging="210"/>
            </w:pPr>
            <w:r>
              <w:t>3</w:t>
            </w:r>
            <w:r w:rsidR="003B40E0"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高通平台</w:t>
            </w:r>
            <w:proofErr w:type="gramEnd"/>
            <w:r>
              <w:t xml:space="preserve"> </w:t>
            </w:r>
          </w:p>
          <w:p w14:paraId="0FE8D823" w14:textId="295C54EF" w:rsidR="00331EC8" w:rsidRDefault="00331EC8" w:rsidP="00331EC8">
            <w:pPr>
              <w:pStyle w:val="Fibocomzhb"/>
              <w:ind w:left="210" w:hangingChars="100" w:hanging="210"/>
            </w:pPr>
            <w:r>
              <w:t>4</w:t>
            </w:r>
            <w:r w:rsidR="003B40E0"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展锐</w:t>
            </w:r>
            <w:proofErr w:type="gramEnd"/>
            <w:r>
              <w:rPr>
                <w:rFonts w:hint="eastAsia"/>
              </w:rPr>
              <w:t>U</w:t>
            </w:r>
            <w:r>
              <w:t>DX710</w:t>
            </w:r>
          </w:p>
          <w:p w14:paraId="6ABC39F6" w14:textId="77777777" w:rsidR="003B40E0" w:rsidRDefault="00331EC8" w:rsidP="00331EC8">
            <w:pPr>
              <w:pStyle w:val="Fibocomzhb"/>
              <w:ind w:left="210" w:hangingChars="100" w:hanging="210"/>
            </w:pPr>
            <w:r>
              <w:t>5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展锐</w:t>
            </w:r>
            <w:proofErr w:type="gramEnd"/>
            <w:r>
              <w:rPr>
                <w:rFonts w:hint="eastAsia"/>
              </w:rPr>
              <w:t>8</w:t>
            </w:r>
            <w:r>
              <w:t>850</w:t>
            </w:r>
            <w:r>
              <w:rPr>
                <w:rFonts w:hint="eastAsia"/>
              </w:rPr>
              <w:t>/</w:t>
            </w:r>
            <w:r>
              <w:t>8910</w:t>
            </w:r>
            <w:r>
              <w:rPr>
                <w:rFonts w:hint="eastAsia"/>
              </w:rPr>
              <w:t xml:space="preserve"> </w:t>
            </w:r>
          </w:p>
          <w:p w14:paraId="215380F4" w14:textId="2DE5FA33" w:rsidR="00331EC8" w:rsidRDefault="00331EC8" w:rsidP="00331EC8">
            <w:pPr>
              <w:pStyle w:val="Fibocomzhb"/>
              <w:ind w:left="210" w:hangingChars="100" w:hanging="210"/>
            </w:pPr>
            <w:r>
              <w:t>6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移芯平台</w:t>
            </w:r>
            <w:proofErr w:type="gramEnd"/>
            <w:r>
              <w:rPr>
                <w:rFonts w:hint="eastAsia"/>
              </w:rPr>
              <w:t xml:space="preserve"> </w:t>
            </w:r>
          </w:p>
          <w:p w14:paraId="1AFE4D78" w14:textId="77777777" w:rsidR="00331EC8" w:rsidRDefault="00331EC8" w:rsidP="00331EC8">
            <w:pPr>
              <w:pStyle w:val="Fibocomzhb"/>
              <w:ind w:left="210" w:hangingChars="100" w:hanging="210"/>
            </w:pPr>
            <w:r>
              <w:lastRenderedPageBreak/>
              <w:t>7</w:t>
            </w:r>
            <w:r w:rsidR="003B40E0"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展锐</w:t>
            </w:r>
            <w:proofErr w:type="gramEnd"/>
            <w:r>
              <w:rPr>
                <w:rFonts w:hint="eastAsia"/>
              </w:rPr>
              <w:t>S</w:t>
            </w:r>
            <w:r>
              <w:t>L8563</w:t>
            </w:r>
          </w:p>
          <w:p w14:paraId="7A352555" w14:textId="5A57C254" w:rsidR="00CD2B16" w:rsidRDefault="00CD2B16" w:rsidP="00695D29">
            <w:pPr>
              <w:pStyle w:val="Fibocomzhb"/>
            </w:pPr>
            <w:r>
              <w:rPr>
                <w:rFonts w:hint="eastAsia"/>
              </w:rPr>
              <w:t>例如：</w:t>
            </w:r>
            <w:proofErr w:type="gramStart"/>
            <w:r w:rsidR="00356010" w:rsidRPr="00CD2B16">
              <w:t>./</w:t>
            </w:r>
            <w:proofErr w:type="spellStart"/>
            <w:proofErr w:type="gramEnd"/>
            <w:r w:rsidR="00356010" w:rsidRPr="00CD2B16">
              <w:t>logtool</w:t>
            </w:r>
            <w:proofErr w:type="spellEnd"/>
            <w:r w:rsidR="00356010">
              <w:t xml:space="preserve"> -</w:t>
            </w:r>
            <w:r w:rsidR="00356010">
              <w:rPr>
                <w:rFonts w:hint="eastAsia"/>
              </w:rPr>
              <w:t>t</w:t>
            </w:r>
            <w:r w:rsidR="00356010">
              <w:t xml:space="preserve"> 6</w:t>
            </w:r>
            <w:r w:rsidR="00356010">
              <w:rPr>
                <w:rFonts w:hint="eastAsia"/>
              </w:rPr>
              <w:t>，其中</w:t>
            </w:r>
            <w:r w:rsidR="00356010">
              <w:rPr>
                <w:rFonts w:hint="eastAsia"/>
              </w:rPr>
              <w:t>6</w:t>
            </w:r>
            <w:r w:rsidR="00356010">
              <w:rPr>
                <w:rFonts w:hint="eastAsia"/>
              </w:rPr>
              <w:t>指移芯平台，该命令表示指定获取移芯平台的模组日志</w:t>
            </w:r>
          </w:p>
        </w:tc>
      </w:tr>
    </w:tbl>
    <w:p w14:paraId="3A6CD720" w14:textId="19E550C4" w:rsidR="00CF413C" w:rsidRDefault="00CF413C" w:rsidP="00CF413C"/>
    <w:tbl>
      <w:tblPr>
        <w:tblStyle w:val="a7"/>
        <w:tblW w:w="9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741"/>
        <w:gridCol w:w="247"/>
        <w:gridCol w:w="8507"/>
      </w:tblGrid>
      <w:tr w:rsidR="00812A88" w:rsidRPr="00811616" w14:paraId="0C43208D" w14:textId="77777777" w:rsidTr="000066B5">
        <w:trPr>
          <w:trHeight w:val="1193"/>
        </w:trPr>
        <w:tc>
          <w:tcPr>
            <w:tcW w:w="247" w:type="dxa"/>
            <w:vAlign w:val="center"/>
          </w:tcPr>
          <w:p w14:paraId="4C0C1F40" w14:textId="77777777" w:rsidR="00812A88" w:rsidRDefault="00812A88" w:rsidP="000066B5">
            <w:pPr>
              <w:jc w:val="center"/>
            </w:pPr>
          </w:p>
        </w:tc>
        <w:tc>
          <w:tcPr>
            <w:tcW w:w="741" w:type="dxa"/>
            <w:vAlign w:val="center"/>
          </w:tcPr>
          <w:p w14:paraId="0817B152" w14:textId="77777777" w:rsidR="00812A88" w:rsidRDefault="00812A88" w:rsidP="000066B5">
            <w:pPr>
              <w:jc w:val="center"/>
            </w:pPr>
            <w:r w:rsidRPr="00D8305D">
              <w:rPr>
                <w:noProof/>
              </w:rPr>
              <w:drawing>
                <wp:inline distT="0" distB="0" distL="0" distR="0" wp14:anchorId="064475D3" wp14:editId="0B68E6C3">
                  <wp:extent cx="288000" cy="288000"/>
                  <wp:effectExtent l="0" t="0" r="0" b="0"/>
                  <wp:docPr id="27" name="图片 27" descr="C:\Users\Administrator\Desktop\图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right w:val="single" w:sz="4" w:space="0" w:color="DDDDDD"/>
            </w:tcBorders>
            <w:vAlign w:val="center"/>
          </w:tcPr>
          <w:p w14:paraId="0FFA4CD1" w14:textId="77777777" w:rsidR="00812A88" w:rsidRDefault="00812A88" w:rsidP="000066B5">
            <w:pPr>
              <w:jc w:val="center"/>
            </w:pPr>
          </w:p>
        </w:tc>
        <w:tc>
          <w:tcPr>
            <w:tcW w:w="8507" w:type="dxa"/>
            <w:tcBorders>
              <w:left w:val="single" w:sz="4" w:space="0" w:color="DDDDDD"/>
            </w:tcBorders>
            <w:vAlign w:val="center"/>
          </w:tcPr>
          <w:p w14:paraId="17CE287F" w14:textId="28157A55" w:rsidR="00812A88" w:rsidRDefault="000A5F79" w:rsidP="00906D6D">
            <w:pPr>
              <w:spacing w:line="360" w:lineRule="auto"/>
            </w:pPr>
            <w:r>
              <w:t>1.</w:t>
            </w:r>
            <w:r w:rsidR="00117B4E">
              <w:t xml:space="preserve"> </w:t>
            </w:r>
            <w:r w:rsidR="00812A88" w:rsidRPr="00812A88">
              <w:t>UDX710</w:t>
            </w:r>
            <w:r w:rsidR="007E196F">
              <w:t>/SL8563</w:t>
            </w:r>
            <w:r w:rsidR="00812A88" w:rsidRPr="00812A88">
              <w:t>（</w:t>
            </w:r>
            <w:r w:rsidR="00812A88" w:rsidRPr="00812A88">
              <w:t>FG650/FG652/FM650</w:t>
            </w:r>
            <w:r w:rsidR="007E196F">
              <w:t>/FG621</w:t>
            </w:r>
            <w:r w:rsidR="00906D6D">
              <w:t>）</w:t>
            </w:r>
            <w:r>
              <w:rPr>
                <w:rFonts w:hint="eastAsia"/>
              </w:rPr>
              <w:t>/</w:t>
            </w:r>
            <w:proofErr w:type="gramStart"/>
            <w:r>
              <w:rPr>
                <w:rFonts w:hint="eastAsia"/>
              </w:rPr>
              <w:t>高通</w:t>
            </w:r>
            <w:r w:rsidR="00906D6D">
              <w:t>平台</w:t>
            </w:r>
            <w:proofErr w:type="gramEnd"/>
            <w:r w:rsidR="00375D7C">
              <w:rPr>
                <w:rFonts w:hint="eastAsia"/>
              </w:rPr>
              <w:t>的广</w:t>
            </w:r>
            <w:proofErr w:type="gramStart"/>
            <w:r w:rsidR="00375D7C">
              <w:rPr>
                <w:rFonts w:hint="eastAsia"/>
              </w:rPr>
              <w:t>和通模</w:t>
            </w:r>
            <w:proofErr w:type="gramEnd"/>
            <w:r w:rsidR="00375D7C">
              <w:rPr>
                <w:rFonts w:hint="eastAsia"/>
              </w:rPr>
              <w:t>组</w:t>
            </w:r>
            <w:r w:rsidR="00906D6D">
              <w:rPr>
                <w:rFonts w:hint="eastAsia"/>
              </w:rPr>
              <w:t>通过</w:t>
            </w:r>
            <w:r w:rsidR="00906D6D">
              <w:rPr>
                <w:rFonts w:hint="eastAsia"/>
              </w:rPr>
              <w:t>F</w:t>
            </w:r>
            <w:r w:rsidR="00906D6D">
              <w:t>TP</w:t>
            </w:r>
            <w:r w:rsidR="00906D6D">
              <w:rPr>
                <w:rFonts w:hint="eastAsia"/>
              </w:rPr>
              <w:t>抓取</w:t>
            </w:r>
            <w:r w:rsidR="00906D6D">
              <w:rPr>
                <w:rFonts w:hint="eastAsia"/>
              </w:rPr>
              <w:t>log</w:t>
            </w:r>
            <w:r w:rsidR="00906D6D">
              <w:rPr>
                <w:rFonts w:hint="eastAsia"/>
              </w:rPr>
              <w:t>时，远程端</w:t>
            </w:r>
            <w:r w:rsidR="00906D6D">
              <w:rPr>
                <w:rFonts w:hint="eastAsia"/>
              </w:rPr>
              <w:t>P</w:t>
            </w:r>
            <w:r w:rsidR="00906D6D">
              <w:t>C</w:t>
            </w:r>
            <w:r w:rsidR="00906D6D">
              <w:rPr>
                <w:rFonts w:hint="eastAsia"/>
              </w:rPr>
              <w:t>需要运行</w:t>
            </w:r>
            <w:proofErr w:type="spellStart"/>
            <w:r w:rsidR="00906D6D">
              <w:rPr>
                <w:rFonts w:hint="eastAsia"/>
              </w:rPr>
              <w:t>F</w:t>
            </w:r>
            <w:r w:rsidR="00906D6D">
              <w:t>TP</w:t>
            </w:r>
            <w:r w:rsidR="00906D6D">
              <w:rPr>
                <w:rFonts w:hint="eastAsia"/>
              </w:rPr>
              <w:t>server</w:t>
            </w:r>
            <w:proofErr w:type="spellEnd"/>
            <w:r w:rsidR="00906D6D">
              <w:rPr>
                <w:rFonts w:hint="eastAsia"/>
              </w:rPr>
              <w:t>工具例如：</w:t>
            </w:r>
            <w:proofErr w:type="spellStart"/>
            <w:r w:rsidR="00906D6D">
              <w:rPr>
                <w:rFonts w:hint="eastAsia"/>
              </w:rPr>
              <w:t>Xlight</w:t>
            </w:r>
            <w:proofErr w:type="spellEnd"/>
            <w:r w:rsidR="00906D6D">
              <w:rPr>
                <w:rFonts w:hint="eastAsia"/>
              </w:rPr>
              <w:t>工具（下载地址：</w:t>
            </w:r>
            <w:r w:rsidR="00906D6D" w:rsidRPr="00906D6D">
              <w:t>http://www.xlightftpd.com/download.htm</w:t>
            </w:r>
            <w:r w:rsidR="00906D6D">
              <w:rPr>
                <w:rFonts w:hint="eastAsia"/>
              </w:rPr>
              <w:t>）</w:t>
            </w:r>
            <w:r w:rsidR="00081DA2">
              <w:rPr>
                <w:rFonts w:hint="eastAsia"/>
              </w:rPr>
              <w:t>，工具包中同时添加了</w:t>
            </w:r>
            <w:proofErr w:type="spellStart"/>
            <w:r w:rsidR="00081DA2">
              <w:rPr>
                <w:rFonts w:hint="eastAsia"/>
              </w:rPr>
              <w:t>Xlight</w:t>
            </w:r>
            <w:proofErr w:type="spellEnd"/>
            <w:r w:rsidR="00081DA2">
              <w:rPr>
                <w:rFonts w:hint="eastAsia"/>
              </w:rPr>
              <w:t>工具的安装包，也可直接安装。</w:t>
            </w:r>
          </w:p>
          <w:p w14:paraId="221A26FF" w14:textId="3FCCA56E" w:rsidR="000A5F79" w:rsidRDefault="000A5F79" w:rsidP="00906D6D">
            <w:pPr>
              <w:spacing w:line="360" w:lineRule="auto"/>
            </w:pPr>
            <w:r>
              <w:rPr>
                <w:rFonts w:hint="eastAsia"/>
              </w:rPr>
              <w:t>2</w:t>
            </w:r>
            <w:r>
              <w:t>.</w:t>
            </w:r>
            <w:r w:rsidR="00117B4E">
              <w:t xml:space="preserve"> </w:t>
            </w:r>
            <w:proofErr w:type="gramStart"/>
            <w:r>
              <w:rPr>
                <w:rFonts w:hint="eastAsia"/>
              </w:rPr>
              <w:t>高通平台</w:t>
            </w:r>
            <w:proofErr w:type="gramEnd"/>
            <w:r>
              <w:rPr>
                <w:rFonts w:hint="eastAsia"/>
              </w:rPr>
              <w:t>通过</w:t>
            </w:r>
            <w:proofErr w:type="spellStart"/>
            <w:r>
              <w:rPr>
                <w:rFonts w:hint="eastAsia"/>
              </w:rPr>
              <w:t>tftp</w:t>
            </w:r>
            <w:proofErr w:type="spellEnd"/>
            <w:r>
              <w:rPr>
                <w:rFonts w:hint="eastAsia"/>
              </w:rPr>
              <w:t>工具抓取</w:t>
            </w:r>
            <w:r>
              <w:rPr>
                <w:rFonts w:hint="eastAsia"/>
              </w:rPr>
              <w:t>dump</w:t>
            </w:r>
            <w:r>
              <w:rPr>
                <w:rFonts w:hint="eastAsia"/>
              </w:rPr>
              <w:t>日志，远程端</w:t>
            </w:r>
            <w:r>
              <w:rPr>
                <w:rFonts w:hint="eastAsia"/>
              </w:rPr>
              <w:t>P</w:t>
            </w:r>
            <w:r>
              <w:t>C</w:t>
            </w:r>
            <w:r>
              <w:rPr>
                <w:rFonts w:hint="eastAsia"/>
              </w:rPr>
              <w:t>需要运行</w:t>
            </w:r>
            <w:proofErr w:type="spellStart"/>
            <w:r>
              <w:rPr>
                <w:rFonts w:hint="eastAsia"/>
              </w:rPr>
              <w:t>tftp</w:t>
            </w:r>
            <w:proofErr w:type="spellEnd"/>
            <w:r>
              <w:rPr>
                <w:rFonts w:hint="eastAsia"/>
              </w:rPr>
              <w:t>工具</w:t>
            </w:r>
          </w:p>
          <w:p w14:paraId="45D3537B" w14:textId="29FFD872" w:rsidR="000A5F79" w:rsidRDefault="000A5F79" w:rsidP="00906D6D">
            <w:pPr>
              <w:spacing w:line="360" w:lineRule="auto"/>
            </w:pPr>
            <w:r>
              <w:rPr>
                <w:rFonts w:hint="eastAsia"/>
              </w:rPr>
              <w:t>工具包</w:t>
            </w:r>
            <w:r w:rsidR="007201BF">
              <w:rPr>
                <w:rFonts w:hint="eastAsia"/>
              </w:rPr>
              <w:t>中</w:t>
            </w:r>
            <w:r>
              <w:rPr>
                <w:rFonts w:hint="eastAsia"/>
              </w:rPr>
              <w:t>同时添加了</w:t>
            </w:r>
            <w:proofErr w:type="spellStart"/>
            <w:r>
              <w:rPr>
                <w:rFonts w:hint="eastAsia"/>
              </w:rPr>
              <w:t>tftp</w:t>
            </w:r>
            <w:proofErr w:type="spellEnd"/>
            <w:r>
              <w:rPr>
                <w:rFonts w:hint="eastAsia"/>
              </w:rPr>
              <w:t>工具，可直接安装运行。</w:t>
            </w:r>
          </w:p>
          <w:p w14:paraId="4E5D0458" w14:textId="31A07512" w:rsidR="00117B4E" w:rsidRDefault="00117B4E" w:rsidP="00906D6D">
            <w:pPr>
              <w:spacing w:line="360" w:lineRule="auto"/>
            </w:pPr>
            <w:r>
              <w:rPr>
                <w:rFonts w:hint="eastAsia"/>
              </w:rPr>
              <w:t>3</w:t>
            </w:r>
            <w:r>
              <w:t>. UDX710</w:t>
            </w:r>
            <w:r>
              <w:rPr>
                <w:rFonts w:hint="eastAsia"/>
              </w:rPr>
              <w:t>平台</w:t>
            </w:r>
            <w:r>
              <w:rPr>
                <w:rFonts w:hint="eastAsia"/>
              </w:rPr>
              <w:t>/</w:t>
            </w:r>
            <w:proofErr w:type="gramStart"/>
            <w:r>
              <w:rPr>
                <w:rFonts w:hint="eastAsia"/>
              </w:rPr>
              <w:t>高通平台</w:t>
            </w:r>
            <w:proofErr w:type="gramEnd"/>
            <w:r>
              <w:rPr>
                <w:rFonts w:hint="eastAsia"/>
              </w:rPr>
              <w:t>的</w:t>
            </w:r>
            <w:r w:rsidRPr="00B437D1">
              <w:rPr>
                <w:rFonts w:hint="eastAsia"/>
                <w:b/>
              </w:rPr>
              <w:t>P</w:t>
            </w:r>
            <w:r w:rsidRPr="00B437D1">
              <w:rPr>
                <w:b/>
              </w:rPr>
              <w:t>CIE</w:t>
            </w:r>
            <w:r>
              <w:rPr>
                <w:rFonts w:hint="eastAsia"/>
              </w:rPr>
              <w:t>设备</w:t>
            </w:r>
            <w:r>
              <w:rPr>
                <w:rFonts w:hint="eastAsia"/>
              </w:rPr>
              <w:t>log</w:t>
            </w:r>
            <w:r>
              <w:rPr>
                <w:rFonts w:hint="eastAsia"/>
              </w:rPr>
              <w:t>抓取必须指定端口，</w:t>
            </w:r>
            <w:r w:rsidR="00B437D1">
              <w:rPr>
                <w:rFonts w:hint="eastAsia"/>
              </w:rPr>
              <w:t>例</w:t>
            </w:r>
            <w:r>
              <w:rPr>
                <w:rFonts w:hint="eastAsia"/>
              </w:rPr>
              <w:t>如：</w:t>
            </w:r>
          </w:p>
          <w:p w14:paraId="288C7629" w14:textId="4B7120B5" w:rsidR="00117B4E" w:rsidRDefault="00117B4E" w:rsidP="00906D6D">
            <w:pPr>
              <w:spacing w:line="360" w:lineRule="auto"/>
            </w:pPr>
            <w:proofErr w:type="gramStart"/>
            <w:r>
              <w:rPr>
                <w:rFonts w:hint="eastAsia"/>
              </w:rPr>
              <w:t>抓取高通平台</w:t>
            </w:r>
            <w:proofErr w:type="gramEnd"/>
            <w:r>
              <w:rPr>
                <w:rFonts w:hint="eastAsia"/>
              </w:rPr>
              <w:t>常规日志</w:t>
            </w:r>
            <w:r w:rsidRPr="00117B4E">
              <w:rPr>
                <w:rFonts w:hint="eastAsia"/>
                <w:b/>
              </w:rPr>
              <w:t xml:space="preserve"> </w:t>
            </w:r>
            <w:r w:rsidRPr="00117B4E">
              <w:rPr>
                <w:b/>
              </w:rPr>
              <w:t>–</w:t>
            </w:r>
            <w:r w:rsidRPr="00117B4E">
              <w:rPr>
                <w:rFonts w:hint="eastAsia"/>
                <w:b/>
              </w:rPr>
              <w:t>d</w:t>
            </w:r>
            <w:r w:rsidRPr="00117B4E">
              <w:rPr>
                <w:b/>
              </w:rPr>
              <w:t xml:space="preserve"> /dev/</w:t>
            </w:r>
            <w:proofErr w:type="spellStart"/>
            <w:r w:rsidRPr="00117B4E">
              <w:rPr>
                <w:b/>
              </w:rPr>
              <w:t>mhi_DIAG</w:t>
            </w:r>
            <w:proofErr w:type="spellEnd"/>
          </w:p>
          <w:p w14:paraId="4E008AD5" w14:textId="02C235A1" w:rsidR="00117B4E" w:rsidRDefault="00117B4E" w:rsidP="00906D6D">
            <w:pPr>
              <w:spacing w:line="360" w:lineRule="auto"/>
            </w:pPr>
            <w:proofErr w:type="gramStart"/>
            <w:r>
              <w:rPr>
                <w:rFonts w:hint="eastAsia"/>
              </w:rPr>
              <w:t>抓取高通平台</w:t>
            </w:r>
            <w:proofErr w:type="gramEnd"/>
            <w:r>
              <w:rPr>
                <w:rFonts w:hint="eastAsia"/>
              </w:rPr>
              <w:t>dump</w:t>
            </w:r>
            <w:r>
              <w:rPr>
                <w:rFonts w:hint="eastAsia"/>
              </w:rPr>
              <w:t>日志</w:t>
            </w:r>
            <w:r w:rsidRPr="00117B4E">
              <w:rPr>
                <w:rFonts w:hint="eastAsia"/>
                <w:b/>
              </w:rPr>
              <w:t xml:space="preserve"> </w:t>
            </w:r>
            <w:r w:rsidRPr="00117B4E">
              <w:rPr>
                <w:b/>
              </w:rPr>
              <w:t>–</w:t>
            </w:r>
            <w:r w:rsidRPr="00117B4E">
              <w:rPr>
                <w:rFonts w:hint="eastAsia"/>
                <w:b/>
              </w:rPr>
              <w:t>d</w:t>
            </w:r>
            <w:r w:rsidRPr="00117B4E">
              <w:rPr>
                <w:b/>
              </w:rPr>
              <w:t xml:space="preserve"> /dev/</w:t>
            </w:r>
            <w:proofErr w:type="spellStart"/>
            <w:r w:rsidRPr="00117B4E">
              <w:rPr>
                <w:b/>
              </w:rPr>
              <w:t>mhi_SAHARA</w:t>
            </w:r>
            <w:proofErr w:type="spellEnd"/>
          </w:p>
          <w:p w14:paraId="6F9011AA" w14:textId="2EE765F1" w:rsidR="00117B4E" w:rsidRDefault="00117B4E" w:rsidP="00906D6D">
            <w:pPr>
              <w:spacing w:line="360" w:lineRule="auto"/>
              <w:rPr>
                <w:b/>
              </w:rPr>
            </w:pPr>
            <w:r>
              <w:rPr>
                <w:rFonts w:hint="eastAsia"/>
              </w:rPr>
              <w:t>抓取</w:t>
            </w:r>
            <w:r>
              <w:rPr>
                <w:rFonts w:hint="eastAsia"/>
              </w:rPr>
              <w:t>U</w:t>
            </w:r>
            <w:r>
              <w:t>DX710</w:t>
            </w:r>
            <w:r>
              <w:rPr>
                <w:rFonts w:hint="eastAsia"/>
              </w:rPr>
              <w:t>平台</w:t>
            </w:r>
            <w:r>
              <w:rPr>
                <w:rFonts w:hint="eastAsia"/>
              </w:rPr>
              <w:t>cp</w:t>
            </w:r>
            <w:r>
              <w:t xml:space="preserve"> ap</w:t>
            </w:r>
            <w:r>
              <w:rPr>
                <w:rFonts w:hint="eastAsia"/>
              </w:rPr>
              <w:t>日志</w:t>
            </w:r>
            <w:r w:rsidRPr="00117B4E">
              <w:rPr>
                <w:rFonts w:hint="eastAsia"/>
                <w:b/>
              </w:rPr>
              <w:t xml:space="preserve"> </w:t>
            </w:r>
            <w:r w:rsidRPr="00117B4E">
              <w:rPr>
                <w:b/>
              </w:rPr>
              <w:t>–</w:t>
            </w:r>
            <w:r w:rsidRPr="00117B4E">
              <w:rPr>
                <w:rFonts w:hint="eastAsia"/>
                <w:b/>
              </w:rPr>
              <w:t>d</w:t>
            </w:r>
            <w:r w:rsidRPr="00117B4E">
              <w:rPr>
                <w:b/>
              </w:rPr>
              <w:t xml:space="preserve"> /dev/</w:t>
            </w:r>
            <w:proofErr w:type="spellStart"/>
            <w:r w:rsidRPr="00117B4E">
              <w:rPr>
                <w:b/>
              </w:rPr>
              <w:t>sdiag_nr</w:t>
            </w:r>
            <w:proofErr w:type="spellEnd"/>
            <w:r w:rsidRPr="00117B4E">
              <w:rPr>
                <w:b/>
              </w:rPr>
              <w:t xml:space="preserve">  –</w:t>
            </w:r>
            <w:r w:rsidRPr="00117B4E">
              <w:rPr>
                <w:rFonts w:hint="eastAsia"/>
                <w:b/>
              </w:rPr>
              <w:t>p</w:t>
            </w:r>
            <w:r w:rsidRPr="00117B4E">
              <w:rPr>
                <w:b/>
              </w:rPr>
              <w:t xml:space="preserve"> /dev/</w:t>
            </w:r>
            <w:proofErr w:type="spellStart"/>
            <w:r w:rsidRPr="00117B4E">
              <w:rPr>
                <w:b/>
              </w:rPr>
              <w:t>slog_nr</w:t>
            </w:r>
            <w:proofErr w:type="spellEnd"/>
          </w:p>
          <w:p w14:paraId="7E3E9940" w14:textId="46353A34" w:rsidR="00117B4E" w:rsidRDefault="00117B4E" w:rsidP="00906D6D">
            <w:pPr>
              <w:spacing w:line="360" w:lineRule="auto"/>
            </w:pPr>
            <w:r>
              <w:rPr>
                <w:rFonts w:hint="eastAsia"/>
              </w:rPr>
              <w:t>4</w:t>
            </w:r>
            <w:r>
              <w:t>.</w:t>
            </w:r>
            <w:r w:rsidR="00B257C3">
              <w:rPr>
                <w:rFonts w:hint="eastAsia"/>
              </w:rPr>
              <w:t>代理方式抓取命令运行</w:t>
            </w:r>
            <w:r>
              <w:rPr>
                <w:rFonts w:hint="eastAsia"/>
              </w:rPr>
              <w:t>：</w:t>
            </w:r>
          </w:p>
          <w:p w14:paraId="29C78AFA" w14:textId="63D00A87" w:rsidR="004A706A" w:rsidRDefault="00832D80" w:rsidP="004A706A">
            <w:pPr>
              <w:spacing w:line="360" w:lineRule="auto"/>
              <w:rPr>
                <w:b/>
              </w:rPr>
            </w:pPr>
            <w:r>
              <w:rPr>
                <w:rFonts w:hint="eastAsia"/>
              </w:rPr>
              <w:t>-</w:t>
            </w:r>
            <w:r>
              <w:t>P</w:t>
            </w:r>
            <w:r>
              <w:rPr>
                <w:rFonts w:hint="eastAsia"/>
              </w:rPr>
              <w:t>参数设置范围为小于</w:t>
            </w:r>
            <w:r>
              <w:rPr>
                <w:rFonts w:hint="eastAsia"/>
              </w:rPr>
              <w:t>9</w:t>
            </w:r>
            <w:r>
              <w:t>000</w:t>
            </w:r>
            <w:r>
              <w:rPr>
                <w:rFonts w:hint="eastAsia"/>
              </w:rPr>
              <w:t>或者大于</w:t>
            </w:r>
            <w:r>
              <w:rPr>
                <w:rFonts w:hint="eastAsia"/>
              </w:rPr>
              <w:t>9</w:t>
            </w:r>
            <w:r>
              <w:t>999</w:t>
            </w:r>
            <w:r>
              <w:rPr>
                <w:rFonts w:hint="eastAsia"/>
              </w:rPr>
              <w:t>，同时必须使用</w:t>
            </w:r>
            <w:r w:rsidR="004A706A">
              <w:rPr>
                <w:rFonts w:hint="eastAsia"/>
              </w:rPr>
              <w:t>-d</w:t>
            </w:r>
            <w:r w:rsidR="004A706A">
              <w:rPr>
                <w:rFonts w:hint="eastAsia"/>
              </w:rPr>
              <w:t>或者</w:t>
            </w:r>
            <w:r w:rsidR="004A706A">
              <w:rPr>
                <w:rFonts w:hint="eastAsia"/>
              </w:rPr>
              <w:t>-p</w:t>
            </w:r>
            <w:r w:rsidR="004A706A">
              <w:rPr>
                <w:rFonts w:hint="eastAsia"/>
              </w:rPr>
              <w:t>参数来指定需要代理的端口，其中</w:t>
            </w:r>
            <w:r w:rsidR="004A706A">
              <w:rPr>
                <w:b/>
              </w:rPr>
              <w:t>-</w:t>
            </w:r>
            <w:r w:rsidR="004A706A" w:rsidRPr="004A706A">
              <w:t xml:space="preserve">d </w:t>
            </w:r>
            <w:r w:rsidR="004A706A" w:rsidRPr="004A706A">
              <w:rPr>
                <w:rFonts w:hint="eastAsia"/>
              </w:rPr>
              <w:t>用于指定</w:t>
            </w:r>
            <w:proofErr w:type="spellStart"/>
            <w:r w:rsidR="004A706A" w:rsidRPr="004A706A">
              <w:rPr>
                <w:rFonts w:hint="eastAsia"/>
              </w:rPr>
              <w:t>diag</w:t>
            </w:r>
            <w:proofErr w:type="spellEnd"/>
            <w:r w:rsidR="004A706A" w:rsidRPr="004A706A">
              <w:rPr>
                <w:rFonts w:hint="eastAsia"/>
              </w:rPr>
              <w:t>端口</w:t>
            </w:r>
            <w:r w:rsidR="004A706A" w:rsidRPr="004A706A">
              <w:rPr>
                <w:rFonts w:hint="eastAsia"/>
              </w:rPr>
              <w:t xml:space="preserve"> </w:t>
            </w:r>
            <w:r w:rsidR="004A706A" w:rsidRPr="004A706A">
              <w:t xml:space="preserve"> -p</w:t>
            </w:r>
            <w:r w:rsidR="004A706A" w:rsidRPr="004A706A">
              <w:rPr>
                <w:rFonts w:hint="eastAsia"/>
              </w:rPr>
              <w:t>用于指定</w:t>
            </w:r>
            <w:r w:rsidR="004A706A" w:rsidRPr="004A706A">
              <w:rPr>
                <w:rFonts w:hint="eastAsia"/>
              </w:rPr>
              <w:t>log</w:t>
            </w:r>
            <w:r w:rsidR="004A706A" w:rsidRPr="004A706A">
              <w:rPr>
                <w:rFonts w:hint="eastAsia"/>
              </w:rPr>
              <w:t>端口</w:t>
            </w:r>
            <w:r w:rsidR="004A706A">
              <w:rPr>
                <w:rFonts w:hint="eastAsia"/>
              </w:rPr>
              <w:t>。</w:t>
            </w:r>
          </w:p>
          <w:p w14:paraId="11FB584D" w14:textId="0447B012" w:rsidR="00832D80" w:rsidRDefault="004A706A" w:rsidP="00832D80">
            <w:pPr>
              <w:spacing w:line="360" w:lineRule="auto"/>
            </w:pPr>
            <w:r>
              <w:rPr>
                <w:rFonts w:hint="eastAsia"/>
              </w:rPr>
              <w:t>具体</w:t>
            </w:r>
            <w:r w:rsidR="00832D80">
              <w:rPr>
                <w:rFonts w:hint="eastAsia"/>
              </w:rPr>
              <w:t>命令如下：</w:t>
            </w:r>
          </w:p>
          <w:p w14:paraId="62DDA7E5" w14:textId="72D7EDE8" w:rsidR="00811616" w:rsidRDefault="00832D80" w:rsidP="00811616">
            <w:pPr>
              <w:spacing w:line="360" w:lineRule="auto"/>
              <w:rPr>
                <w:b/>
              </w:rPr>
            </w:pPr>
            <w:r>
              <w:rPr>
                <w:rFonts w:hint="eastAsia"/>
              </w:rPr>
              <w:t>示例：</w:t>
            </w:r>
            <w:proofErr w:type="gramStart"/>
            <w:r w:rsidRPr="00117B4E">
              <w:rPr>
                <w:rFonts w:hint="eastAsia"/>
                <w:b/>
              </w:rPr>
              <w:t>.</w:t>
            </w:r>
            <w:r>
              <w:rPr>
                <w:b/>
              </w:rPr>
              <w:t>/</w:t>
            </w:r>
            <w:proofErr w:type="spellStart"/>
            <w:proofErr w:type="gramEnd"/>
            <w:r>
              <w:rPr>
                <w:b/>
              </w:rPr>
              <w:t>logtool</w:t>
            </w:r>
            <w:proofErr w:type="spellEnd"/>
            <w:r>
              <w:rPr>
                <w:b/>
              </w:rPr>
              <w:t xml:space="preserve"> –d /dev/ttyUSB0 –P 8888</w:t>
            </w:r>
          </w:p>
          <w:p w14:paraId="5853B617" w14:textId="77777777" w:rsidR="003B40E0" w:rsidRDefault="003B40E0" w:rsidP="00811616">
            <w:pPr>
              <w:spacing w:line="360" w:lineRule="auto"/>
            </w:pPr>
            <w:r>
              <w:rPr>
                <w:rFonts w:hint="eastAsia"/>
              </w:rPr>
              <w:lastRenderedPageBreak/>
              <w:t>5</w:t>
            </w:r>
            <w:r>
              <w:rPr>
                <w:rFonts w:hint="eastAsia"/>
              </w:rPr>
              <w:t>．目前仅中兴微</w:t>
            </w:r>
            <w:r w:rsidR="000C50BF">
              <w:rPr>
                <w:rFonts w:hint="eastAsia"/>
              </w:rPr>
              <w:t>平台</w:t>
            </w:r>
            <w:r>
              <w:rPr>
                <w:rFonts w:hint="eastAsia"/>
              </w:rPr>
              <w:t>、高通平台、</w:t>
            </w:r>
            <w:proofErr w:type="gramStart"/>
            <w:r>
              <w:rPr>
                <w:rFonts w:hint="eastAsia"/>
              </w:rPr>
              <w:t>移芯平台</w:t>
            </w:r>
            <w:proofErr w:type="gramEnd"/>
            <w:r>
              <w:rPr>
                <w:rFonts w:hint="eastAsia"/>
              </w:rPr>
              <w:t>的日志工具支持安卓环境下编译，其他平台不支持，并且安卓平台的适配</w:t>
            </w:r>
            <w:r w:rsidR="000C50BF">
              <w:rPr>
                <w:rFonts w:hint="eastAsia"/>
              </w:rPr>
              <w:t>目前仅</w:t>
            </w:r>
            <w:r>
              <w:rPr>
                <w:rFonts w:hint="eastAsia"/>
              </w:rPr>
              <w:t>支持到安卓</w:t>
            </w:r>
            <w:r>
              <w:rPr>
                <w:rFonts w:hint="eastAsia"/>
              </w:rPr>
              <w:t>1</w:t>
            </w:r>
            <w:r>
              <w:t>1</w:t>
            </w:r>
            <w:r w:rsidR="00DA7B1F">
              <w:rPr>
                <w:rFonts w:hint="eastAsia"/>
              </w:rPr>
              <w:t>及以下版本</w:t>
            </w:r>
            <w:r w:rsidR="000C50BF">
              <w:rPr>
                <w:rFonts w:hint="eastAsia"/>
              </w:rPr>
              <w:t>。</w:t>
            </w:r>
          </w:p>
          <w:p w14:paraId="10619FFB" w14:textId="59F561A8" w:rsidR="007E196F" w:rsidRPr="00811616" w:rsidRDefault="007E196F" w:rsidP="00811616">
            <w:pPr>
              <w:spacing w:line="360" w:lineRule="auto"/>
            </w:pPr>
            <w:r>
              <w:rPr>
                <w:rFonts w:hint="eastAsia"/>
              </w:rPr>
              <w:t>6</w:t>
            </w:r>
            <w:r>
              <w:t>.-t</w:t>
            </w:r>
            <w:r>
              <w:rPr>
                <w:rFonts w:hint="eastAsia"/>
              </w:rPr>
              <w:t>适用场景为同一个上位机连接了多个不同平台的模组</w:t>
            </w:r>
          </w:p>
        </w:tc>
      </w:tr>
    </w:tbl>
    <w:p w14:paraId="7E58513E" w14:textId="267AFD15" w:rsidR="00906D6D" w:rsidRDefault="009730BC" w:rsidP="009730BC">
      <w:pPr>
        <w:pStyle w:val="1"/>
        <w:wordWrap w:val="0"/>
      </w:pPr>
      <w:bookmarkStart w:id="18" w:name="_Toc171352245"/>
      <w:r>
        <w:rPr>
          <w:rFonts w:hint="eastAsia"/>
        </w:rPr>
        <w:lastRenderedPageBreak/>
        <w:t>部分平台日志抓取介绍</w:t>
      </w:r>
      <w:bookmarkEnd w:id="18"/>
    </w:p>
    <w:bookmarkStart w:id="19" w:name="_Toc171352246"/>
    <w:p w14:paraId="1D31BC86" w14:textId="71DCBFDE" w:rsidR="00906D6D" w:rsidRDefault="00906D6D" w:rsidP="00777630">
      <w:pPr>
        <w:pStyle w:val="2"/>
      </w:pPr>
      <w:r w:rsidRPr="0077763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57991A" wp14:editId="66994B5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8451" cy="0"/>
                <wp:effectExtent l="0" t="0" r="22225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845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3DF09B" id="直接连接符 10" o:spid="_x0000_s1026" style="position:absolute;left:0;text-align:lef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487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" strokecolor="#d8d8d8 [2732]" strokeweight="1pt">
                <v:stroke dashstyle="1 1" joinstyle="miter"/>
              </v:line>
            </w:pict>
          </mc:Fallback>
        </mc:AlternateContent>
      </w:r>
      <w:r w:rsidR="009730BC">
        <w:rPr>
          <w:rFonts w:hint="eastAsia"/>
        </w:rPr>
        <w:t>高通平台</w:t>
      </w:r>
      <w:bookmarkEnd w:id="19"/>
    </w:p>
    <w:p w14:paraId="6670DC49" w14:textId="77777777" w:rsidR="009730BC" w:rsidRDefault="009730BC" w:rsidP="009730BC">
      <w:r>
        <w:rPr>
          <w:rFonts w:hint="eastAsia"/>
        </w:rPr>
        <w:t>高通平台日志抓取有两种场景：</w:t>
      </w:r>
    </w:p>
    <w:p w14:paraId="3CB99738" w14:textId="60FE44B0" w:rsidR="009730BC" w:rsidRDefault="009730BC" w:rsidP="009730BC">
      <w:r>
        <w:t>1.</w:t>
      </w:r>
      <w:r>
        <w:rPr>
          <w:rFonts w:hint="eastAsia"/>
        </w:rPr>
        <w:t>模组正常状态下的</w:t>
      </w:r>
      <w:r>
        <w:t>QXDM</w:t>
      </w:r>
      <w:r>
        <w:rPr>
          <w:rFonts w:hint="eastAsia"/>
        </w:rPr>
        <w:t>日志（</w:t>
      </w:r>
      <w:proofErr w:type="gramStart"/>
      <w:r>
        <w:rPr>
          <w:rFonts w:hint="eastAsia"/>
        </w:rPr>
        <w:t>使用到模组</w:t>
      </w:r>
      <w:proofErr w:type="gramEnd"/>
      <w:r>
        <w:rPr>
          <w:rFonts w:hint="eastAsia"/>
        </w:rPr>
        <w:t>的</w:t>
      </w:r>
      <w:r>
        <w:t>DIAG</w:t>
      </w:r>
      <w:r>
        <w:rPr>
          <w:rFonts w:hint="eastAsia"/>
        </w:rPr>
        <w:t>端口）</w:t>
      </w:r>
    </w:p>
    <w:p w14:paraId="159DF054" w14:textId="2EBECDAA" w:rsidR="009730BC" w:rsidRDefault="009730BC" w:rsidP="009730BC">
      <w:r>
        <w:rPr>
          <w:rFonts w:hint="eastAsia"/>
        </w:rPr>
        <w:t>2</w:t>
      </w:r>
      <w:r>
        <w:t>.</w:t>
      </w:r>
      <w:r>
        <w:rPr>
          <w:rFonts w:hint="eastAsia"/>
        </w:rPr>
        <w:t>模组异常进入</w:t>
      </w:r>
      <w:r>
        <w:rPr>
          <w:rFonts w:hint="eastAsia"/>
        </w:rPr>
        <w:t>dump</w:t>
      </w:r>
      <w:r>
        <w:rPr>
          <w:rFonts w:hint="eastAsia"/>
        </w:rPr>
        <w:t>状态的</w:t>
      </w:r>
      <w:r>
        <w:rPr>
          <w:rFonts w:hint="eastAsia"/>
        </w:rPr>
        <w:t>dump</w:t>
      </w:r>
      <w:r>
        <w:t xml:space="preserve"> </w:t>
      </w:r>
      <w:r>
        <w:rPr>
          <w:rFonts w:hint="eastAsia"/>
        </w:rPr>
        <w:t>log</w:t>
      </w:r>
      <w:r>
        <w:t>(</w:t>
      </w:r>
      <w:r>
        <w:rPr>
          <w:rFonts w:hint="eastAsia"/>
        </w:rPr>
        <w:t>模组的端口形态为</w:t>
      </w:r>
      <w:r>
        <w:rPr>
          <w:rFonts w:hint="eastAsia"/>
        </w:rPr>
        <w:t>05</w:t>
      </w:r>
      <w:r>
        <w:t>c6 900e)</w:t>
      </w:r>
    </w:p>
    <w:p w14:paraId="68E4B9A3" w14:textId="3AC12F35" w:rsidR="009730BC" w:rsidRDefault="009730BC" w:rsidP="009730BC">
      <w:pPr>
        <w:pStyle w:val="3"/>
      </w:pPr>
      <w:bookmarkStart w:id="20" w:name="_Toc171352247"/>
      <w:r>
        <w:rPr>
          <w:rFonts w:hint="eastAsia"/>
        </w:rPr>
        <w:t>模组正常状态下的</w:t>
      </w:r>
      <w:r>
        <w:t>QXDM</w:t>
      </w:r>
      <w:r>
        <w:rPr>
          <w:rFonts w:hint="eastAsia"/>
        </w:rPr>
        <w:t>日志抓取方式</w:t>
      </w:r>
      <w:bookmarkEnd w:id="20"/>
    </w:p>
    <w:p w14:paraId="203CE9C9" w14:textId="6FF38042" w:rsidR="009730BC" w:rsidRDefault="009730BC" w:rsidP="009730BC">
      <w:r>
        <w:rPr>
          <w:rFonts w:hint="eastAsia"/>
        </w:rPr>
        <w:t>模组正常</w:t>
      </w:r>
      <w:r>
        <w:t>状态</w:t>
      </w:r>
      <w:r>
        <w:rPr>
          <w:rFonts w:hint="eastAsia"/>
        </w:rPr>
        <w:t>下</w:t>
      </w:r>
      <w:r>
        <w:t>日志抓取方式有以下三种：</w:t>
      </w:r>
    </w:p>
    <w:p w14:paraId="6B8C5A96" w14:textId="5EF303EC" w:rsidR="00C76472" w:rsidRDefault="00C76472" w:rsidP="009730BC">
      <w:r>
        <w:rPr>
          <w:rFonts w:hint="eastAsia"/>
        </w:rPr>
        <w:t>1</w:t>
      </w:r>
      <w:r>
        <w:t>.</w:t>
      </w:r>
      <w:r>
        <w:rPr>
          <w:rFonts w:hint="eastAsia"/>
        </w:rPr>
        <w:t>本地抓取</w:t>
      </w:r>
    </w:p>
    <w:p w14:paraId="2BEA6B6C" w14:textId="3224ED98" w:rsidR="00C76472" w:rsidRDefault="00C76472" w:rsidP="009730BC">
      <w:r>
        <w:rPr>
          <w:rFonts w:hint="eastAsia"/>
        </w:rPr>
        <w:t>2</w:t>
      </w:r>
      <w:r>
        <w:t>.FTP</w:t>
      </w:r>
      <w:r>
        <w:rPr>
          <w:rFonts w:hint="eastAsia"/>
        </w:rPr>
        <w:t>抓取</w:t>
      </w:r>
    </w:p>
    <w:p w14:paraId="4DBBA993" w14:textId="1114C3B4" w:rsidR="00C76472" w:rsidRDefault="00C76472" w:rsidP="009730BC">
      <w:r>
        <w:rPr>
          <w:rFonts w:hint="eastAsia"/>
        </w:rPr>
        <w:t>3</w:t>
      </w:r>
      <w:r>
        <w:t>.</w:t>
      </w:r>
      <w:r>
        <w:rPr>
          <w:rFonts w:hint="eastAsia"/>
        </w:rPr>
        <w:t>代理方式抓取</w:t>
      </w:r>
    </w:p>
    <w:p w14:paraId="64A49433" w14:textId="592C2E01" w:rsidR="00C76472" w:rsidRDefault="00C76472" w:rsidP="009730BC">
      <w:r>
        <w:rPr>
          <w:rFonts w:hint="eastAsia"/>
        </w:rPr>
        <w:t>其中代理方式抓取与</w:t>
      </w:r>
      <w:r>
        <w:rPr>
          <w:rFonts w:hint="eastAsia"/>
        </w:rPr>
        <w:t>F</w:t>
      </w:r>
      <w:r>
        <w:t>TP</w:t>
      </w:r>
      <w:r>
        <w:rPr>
          <w:rFonts w:hint="eastAsia"/>
        </w:rPr>
        <w:t>方式抓取，适用于客户上位</w:t>
      </w:r>
      <w:proofErr w:type="gramStart"/>
      <w:r>
        <w:rPr>
          <w:rFonts w:hint="eastAsia"/>
        </w:rPr>
        <w:t>机空间</w:t>
      </w:r>
      <w:proofErr w:type="gramEnd"/>
      <w:r>
        <w:rPr>
          <w:rFonts w:hint="eastAsia"/>
        </w:rPr>
        <w:t>不足，无法长时间存储日志的场景。</w:t>
      </w:r>
    </w:p>
    <w:p w14:paraId="6F36093F" w14:textId="71640AE5" w:rsidR="009730BC" w:rsidRDefault="009730BC" w:rsidP="009730BC">
      <w:pPr>
        <w:pStyle w:val="4"/>
      </w:pPr>
      <w:bookmarkStart w:id="21" w:name="_Toc171352248"/>
      <w:r>
        <w:rPr>
          <w:rFonts w:hint="eastAsia"/>
        </w:rPr>
        <w:t>本地抓取</w:t>
      </w:r>
      <w:bookmarkEnd w:id="21"/>
    </w:p>
    <w:p w14:paraId="6E88CAE4" w14:textId="6F681068" w:rsidR="009730BC" w:rsidRDefault="009730BC" w:rsidP="009730BC">
      <w:r>
        <w:rPr>
          <w:rFonts w:hint="eastAsia"/>
        </w:rPr>
        <w:t>本地抓取命令</w:t>
      </w:r>
      <w:r>
        <w:t>如下</w:t>
      </w:r>
      <w:r>
        <w:rPr>
          <w:rFonts w:hint="eastAsia"/>
        </w:rPr>
        <w:t>:</w:t>
      </w:r>
    </w:p>
    <w:p w14:paraId="7DB98C46" w14:textId="77BBF1EC" w:rsidR="009730BC" w:rsidRDefault="009730BC" w:rsidP="009730BC">
      <w:pPr>
        <w:pStyle w:val="Fibocomzhf5"/>
      </w:pPr>
      <w:proofErr w:type="gramStart"/>
      <w:r>
        <w:rPr>
          <w:rFonts w:hint="eastAsia"/>
        </w:rPr>
        <w:t>./</w:t>
      </w:r>
      <w:proofErr w:type="spellStart"/>
      <w:proofErr w:type="gramEnd"/>
      <w:r>
        <w:rPr>
          <w:rFonts w:hint="eastAsia"/>
        </w:rPr>
        <w:t>logtool</w:t>
      </w:r>
      <w:proofErr w:type="spellEnd"/>
    </w:p>
    <w:tbl>
      <w:tblPr>
        <w:tblStyle w:val="a7"/>
        <w:tblW w:w="9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741"/>
        <w:gridCol w:w="247"/>
        <w:gridCol w:w="8507"/>
      </w:tblGrid>
      <w:tr w:rsidR="009730BC" w:rsidRPr="002C428D" w14:paraId="287A44DD" w14:textId="77777777" w:rsidTr="00DE4A02">
        <w:trPr>
          <w:trHeight w:val="1193"/>
        </w:trPr>
        <w:tc>
          <w:tcPr>
            <w:tcW w:w="247" w:type="dxa"/>
            <w:vAlign w:val="center"/>
          </w:tcPr>
          <w:p w14:paraId="7B74F983" w14:textId="77777777" w:rsidR="009730BC" w:rsidRDefault="009730BC" w:rsidP="00DE4A02">
            <w:pPr>
              <w:jc w:val="center"/>
            </w:pPr>
          </w:p>
        </w:tc>
        <w:tc>
          <w:tcPr>
            <w:tcW w:w="741" w:type="dxa"/>
            <w:vAlign w:val="center"/>
          </w:tcPr>
          <w:p w14:paraId="5194FF6A" w14:textId="77777777" w:rsidR="009730BC" w:rsidRDefault="009730BC" w:rsidP="00DE4A02">
            <w:pPr>
              <w:jc w:val="center"/>
            </w:pPr>
            <w:r w:rsidRPr="00D8305D">
              <w:rPr>
                <w:noProof/>
              </w:rPr>
              <w:drawing>
                <wp:inline distT="0" distB="0" distL="0" distR="0" wp14:anchorId="75B09112" wp14:editId="11BA67FD">
                  <wp:extent cx="288000" cy="288000"/>
                  <wp:effectExtent l="0" t="0" r="0" b="0"/>
                  <wp:docPr id="846357415" name="图片 846357415" descr="C:\Users\Administrator\Desktop\图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right w:val="single" w:sz="4" w:space="0" w:color="DDDDDD"/>
            </w:tcBorders>
            <w:vAlign w:val="center"/>
          </w:tcPr>
          <w:p w14:paraId="5C1763D7" w14:textId="77777777" w:rsidR="009730BC" w:rsidRPr="002C428D" w:rsidRDefault="009730BC" w:rsidP="00DE4A02">
            <w:pPr>
              <w:pStyle w:val="Fibocomzhf9"/>
            </w:pPr>
          </w:p>
        </w:tc>
        <w:tc>
          <w:tcPr>
            <w:tcW w:w="8507" w:type="dxa"/>
            <w:tcBorders>
              <w:left w:val="single" w:sz="4" w:space="0" w:color="DDDDDD"/>
            </w:tcBorders>
            <w:vAlign w:val="center"/>
          </w:tcPr>
          <w:p w14:paraId="085E233F" w14:textId="77777777" w:rsidR="009730BC" w:rsidRPr="002C428D" w:rsidRDefault="009730BC" w:rsidP="00DE4A02">
            <w:pPr>
              <w:pStyle w:val="Fibocomzhf9"/>
            </w:pPr>
            <w:r w:rsidRPr="002C428D">
              <w:rPr>
                <w:rFonts w:hint="eastAsia"/>
              </w:rPr>
              <w:t>如果提示“</w:t>
            </w:r>
            <w:r w:rsidRPr="002C428D">
              <w:t>./</w:t>
            </w:r>
            <w:proofErr w:type="spellStart"/>
            <w:r>
              <w:t>logtool</w:t>
            </w:r>
            <w:proofErr w:type="spellEnd"/>
            <w:r w:rsidRPr="002C428D">
              <w:rPr>
                <w:rFonts w:hint="eastAsia"/>
              </w:rPr>
              <w:t>：</w:t>
            </w:r>
            <w:r w:rsidRPr="002C428D">
              <w:t>permission denied</w:t>
            </w:r>
            <w:r w:rsidRPr="002C428D">
              <w:rPr>
                <w:rFonts w:hint="eastAsia"/>
              </w:rPr>
              <w:t>”，请执行</w:t>
            </w:r>
            <w:proofErr w:type="spellStart"/>
            <w:r w:rsidRPr="002C428D">
              <w:t>chmod</w:t>
            </w:r>
            <w:proofErr w:type="spellEnd"/>
            <w:r w:rsidRPr="002C428D">
              <w:t xml:space="preserve"> 777 </w:t>
            </w:r>
            <w:proofErr w:type="spellStart"/>
            <w:r>
              <w:t>logtool</w:t>
            </w:r>
            <w:proofErr w:type="spellEnd"/>
            <w:r w:rsidRPr="002C428D">
              <w:rPr>
                <w:rFonts w:hint="eastAsia"/>
              </w:rPr>
              <w:t>命</w:t>
            </w:r>
          </w:p>
          <w:p w14:paraId="1E7AF032" w14:textId="77777777" w:rsidR="009730BC" w:rsidRPr="002C428D" w:rsidRDefault="009730BC" w:rsidP="00DE4A02">
            <w:pPr>
              <w:pStyle w:val="Fibocomzhf9"/>
            </w:pPr>
            <w:proofErr w:type="gramStart"/>
            <w:r w:rsidRPr="002C428D">
              <w:rPr>
                <w:rFonts w:hint="eastAsia"/>
              </w:rPr>
              <w:t>令修改</w:t>
            </w:r>
            <w:proofErr w:type="gramEnd"/>
            <w:r w:rsidRPr="002C428D">
              <w:rPr>
                <w:rFonts w:hint="eastAsia"/>
              </w:rPr>
              <w:t>文件权限。</w:t>
            </w:r>
          </w:p>
          <w:p w14:paraId="6D5D6C81" w14:textId="77777777" w:rsidR="009730BC" w:rsidRPr="002C428D" w:rsidRDefault="009730BC" w:rsidP="00DE4A02">
            <w:pPr>
              <w:pStyle w:val="Fibocomzhf9"/>
            </w:pPr>
            <w:r w:rsidRPr="002C428D">
              <w:rPr>
                <w:rFonts w:hint="eastAsia"/>
              </w:rPr>
              <w:t>如果提示“</w:t>
            </w:r>
            <w:r w:rsidRPr="002C428D">
              <w:t>cannot execute binary file:Exec format error</w:t>
            </w:r>
            <w:r w:rsidRPr="002C428D">
              <w:rPr>
                <w:rFonts w:hint="eastAsia"/>
              </w:rPr>
              <w:t>”，表示此应用工具不适配系</w:t>
            </w:r>
          </w:p>
          <w:p w14:paraId="34186F80" w14:textId="77777777" w:rsidR="009730BC" w:rsidRPr="002C428D" w:rsidRDefault="009730BC" w:rsidP="00DE4A02">
            <w:pPr>
              <w:pStyle w:val="Fibocomzhf9"/>
            </w:pPr>
            <w:r w:rsidRPr="002C428D">
              <w:rPr>
                <w:rFonts w:hint="eastAsia"/>
              </w:rPr>
              <w:t>统，需要在此系统上重新编译工具源码生成“</w:t>
            </w:r>
            <w:proofErr w:type="spellStart"/>
            <w:r>
              <w:t>logtool</w:t>
            </w:r>
            <w:proofErr w:type="spellEnd"/>
            <w:r w:rsidRPr="002C428D">
              <w:rPr>
                <w:rFonts w:hint="eastAsia"/>
              </w:rPr>
              <w:t>”应用工具。</w:t>
            </w:r>
          </w:p>
        </w:tc>
      </w:tr>
    </w:tbl>
    <w:p w14:paraId="003CEF5D" w14:textId="77777777" w:rsidR="009730BC" w:rsidRPr="009730BC" w:rsidRDefault="009730BC" w:rsidP="009730BC"/>
    <w:p w14:paraId="07AF719C" w14:textId="61FA2C47" w:rsidR="009730BC" w:rsidRDefault="009730BC" w:rsidP="009730BC">
      <w:pPr>
        <w:pStyle w:val="4"/>
      </w:pPr>
      <w:bookmarkStart w:id="22" w:name="_Toc171352249"/>
      <w:r>
        <w:rPr>
          <w:rFonts w:hint="eastAsia"/>
        </w:rPr>
        <w:t>FTP抓取</w:t>
      </w:r>
      <w:bookmarkEnd w:id="22"/>
    </w:p>
    <w:p w14:paraId="55817E0D" w14:textId="759F59BC" w:rsidR="00C76472" w:rsidRPr="00C76472" w:rsidRDefault="00C76472" w:rsidP="00C76472">
      <w:r>
        <w:rPr>
          <w:rFonts w:hint="eastAsia"/>
        </w:rPr>
        <w:t>F</w:t>
      </w:r>
      <w:r>
        <w:t>TP</w:t>
      </w:r>
      <w:r>
        <w:rPr>
          <w:rFonts w:hint="eastAsia"/>
        </w:rPr>
        <w:t>抓取方式如下：</w:t>
      </w:r>
    </w:p>
    <w:p w14:paraId="181A240B" w14:textId="233D485F" w:rsidR="00906D6D" w:rsidRDefault="00906D6D" w:rsidP="00906D6D">
      <w:r>
        <w:rPr>
          <w:rFonts w:hint="eastAsia"/>
        </w:rPr>
        <w:t>1</w:t>
      </w:r>
      <w:r>
        <w:t>.</w:t>
      </w:r>
      <w:r w:rsidRPr="00906D6D">
        <w:rPr>
          <w:rFonts w:hint="eastAsia"/>
        </w:rPr>
        <w:t xml:space="preserve"> </w:t>
      </w:r>
      <w:r>
        <w:rPr>
          <w:rFonts w:hint="eastAsia"/>
        </w:rPr>
        <w:t>安装</w:t>
      </w:r>
      <w:proofErr w:type="spellStart"/>
      <w:r>
        <w:rPr>
          <w:rFonts w:hint="eastAsia"/>
        </w:rPr>
        <w:t>x</w:t>
      </w:r>
      <w:r>
        <w:t>light</w:t>
      </w:r>
      <w:proofErr w:type="spellEnd"/>
      <w:r w:rsidR="00375D7C">
        <w:rPr>
          <w:rFonts w:hint="eastAsia"/>
        </w:rPr>
        <w:t>（日志工具与该工具配合，可将模组日志上传至本地）</w:t>
      </w:r>
      <w:r>
        <w:rPr>
          <w:rFonts w:hint="eastAsia"/>
        </w:rPr>
        <w:t>之后，打开</w:t>
      </w:r>
      <w:proofErr w:type="spellStart"/>
      <w:r>
        <w:rPr>
          <w:rFonts w:hint="eastAsia"/>
        </w:rPr>
        <w:t>x</w:t>
      </w:r>
      <w:r>
        <w:t>light</w:t>
      </w:r>
      <w:proofErr w:type="spellEnd"/>
      <w:r>
        <w:rPr>
          <w:rFonts w:hint="eastAsia"/>
        </w:rPr>
        <w:t>程序</w:t>
      </w:r>
      <w:r>
        <w:t>，</w:t>
      </w:r>
      <w:r>
        <w:rPr>
          <w:rFonts w:hint="eastAsia"/>
        </w:rPr>
        <w:t>会进入程序主界面，如图所示</w:t>
      </w:r>
    </w:p>
    <w:p w14:paraId="2A49A501" w14:textId="7B748980" w:rsidR="00906D6D" w:rsidRDefault="00906D6D" w:rsidP="00906D6D">
      <w:pPr>
        <w:pStyle w:val="Fibocomzh3"/>
      </w:pPr>
      <w:r w:rsidRPr="00665BE9">
        <w:lastRenderedPageBreak/>
        <w:drawing>
          <wp:inline distT="0" distB="0" distL="0" distR="0" wp14:anchorId="5C65E202" wp14:editId="07A7DF31">
            <wp:extent cx="3681454" cy="2948798"/>
            <wp:effectExtent l="0" t="0" r="0" b="4445"/>
            <wp:docPr id="14" name="图片 14" descr="C:\Users\Fibocom\AppData\Roaming\DingTalk\263714937_v2\ImageFiles\2d\lALPD2sQtL7Jv7PNAqrNA04_846_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bocom\AppData\Roaming\DingTalk\263714937_v2\ImageFiles\2d\lALPD2sQtL7Jv7PNAqrNA04_846_6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" r="638" b="1913"/>
                    <a:stretch/>
                  </pic:blipFill>
                  <pic:spPr bwMode="auto">
                    <a:xfrm>
                      <a:off x="0" y="0"/>
                      <a:ext cx="3690456" cy="29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BE16C" w14:textId="1CDB4E4E" w:rsidR="00906D6D" w:rsidRDefault="00906D6D" w:rsidP="00906D6D">
      <w:pPr>
        <w:pStyle w:val="Fibocomzh5"/>
      </w:pPr>
      <w:r>
        <w:rPr>
          <w:rFonts w:hint="eastAsia"/>
        </w:rPr>
        <w:t>图</w:t>
      </w:r>
      <w:r w:rsidR="00CF39D2">
        <w:t>6</w:t>
      </w:r>
      <w:r>
        <w:t xml:space="preserve">. </w:t>
      </w:r>
      <w:proofErr w:type="spellStart"/>
      <w:r>
        <w:t>X</w:t>
      </w:r>
      <w:r>
        <w:rPr>
          <w:rFonts w:hint="eastAsia"/>
        </w:rPr>
        <w:t>light</w:t>
      </w:r>
      <w:proofErr w:type="spellEnd"/>
      <w:r>
        <w:rPr>
          <w:rFonts w:hint="eastAsia"/>
        </w:rPr>
        <w:t>主界面</w:t>
      </w:r>
    </w:p>
    <w:p w14:paraId="5262F413" w14:textId="7D72188D" w:rsidR="00906D6D" w:rsidRDefault="00906D6D" w:rsidP="00906D6D">
      <w:r>
        <w:rPr>
          <w:rFonts w:hint="eastAsia"/>
        </w:rPr>
        <w:t>2</w:t>
      </w:r>
      <w:r>
        <w:t>.</w:t>
      </w:r>
      <w:r w:rsidRPr="00906D6D">
        <w:rPr>
          <w:rFonts w:hint="eastAsia"/>
        </w:rPr>
        <w:t xml:space="preserve"> </w:t>
      </w:r>
      <w:r>
        <w:rPr>
          <w:rFonts w:hint="eastAsia"/>
        </w:rPr>
        <w:t>在主程序空白区域，点击鼠标右键，在出现的菜单中，选择</w:t>
      </w:r>
      <w:r>
        <w:rPr>
          <w:rFonts w:hint="eastAsia"/>
        </w:rPr>
        <w:t>N</w:t>
      </w:r>
      <w:r>
        <w:t>ew Virtual Server</w:t>
      </w:r>
      <w:r>
        <w:rPr>
          <w:rFonts w:hint="eastAsia"/>
        </w:rPr>
        <w:t>，如图</w:t>
      </w:r>
    </w:p>
    <w:p w14:paraId="1D24DD06" w14:textId="268B2CC6" w:rsidR="00906D6D" w:rsidRDefault="00906D6D" w:rsidP="00906D6D">
      <w:pPr>
        <w:pStyle w:val="Fibocomzh3"/>
      </w:pPr>
      <w:r w:rsidRPr="00665BE9">
        <w:drawing>
          <wp:inline distT="0" distB="0" distL="0" distR="0" wp14:anchorId="07B532D8" wp14:editId="7BA10A23">
            <wp:extent cx="3371353" cy="2707910"/>
            <wp:effectExtent l="0" t="0" r="635" b="0"/>
            <wp:docPr id="21" name="图片 21" descr="C:\Users\Fibocom\AppData\Roaming\DingTalk\263714937_v2\ImageFiles\9c\lALPD3lGr1Hkg1TNAmnNAwA_768_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bocom\AppData\Roaming\DingTalk\263714937_v2\ImageFiles\9c\lALPD3lGr1Hkg1TNAmnNAwA_768_6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39" cy="271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17EEC" w14:textId="2279E676" w:rsidR="00906D6D" w:rsidRDefault="00906D6D" w:rsidP="00906D6D">
      <w:pPr>
        <w:pStyle w:val="Fibocomzh5"/>
      </w:pPr>
      <w:r>
        <w:rPr>
          <w:rFonts w:hint="eastAsia"/>
        </w:rPr>
        <w:t>图</w:t>
      </w:r>
      <w:r w:rsidR="00CF39D2">
        <w:t>7</w:t>
      </w:r>
      <w:r>
        <w:t xml:space="preserve">. </w:t>
      </w:r>
      <w:r>
        <w:rPr>
          <w:rFonts w:hint="eastAsia"/>
        </w:rPr>
        <w:t>选择N</w:t>
      </w:r>
      <w:r>
        <w:t>ew Virtual Server</w:t>
      </w:r>
    </w:p>
    <w:p w14:paraId="74609825" w14:textId="4AD0BB8B" w:rsidR="00906D6D" w:rsidRDefault="00906D6D" w:rsidP="00906D6D">
      <w:r>
        <w:rPr>
          <w:rFonts w:hint="eastAsia"/>
        </w:rPr>
        <w:t>3</w:t>
      </w:r>
      <w:r>
        <w:t>.</w:t>
      </w:r>
      <w:r w:rsidRPr="00906D6D">
        <w:rPr>
          <w:rFonts w:hint="eastAsia"/>
        </w:rPr>
        <w:t xml:space="preserve"> </w:t>
      </w:r>
      <w:r>
        <w:rPr>
          <w:rFonts w:hint="eastAsia"/>
        </w:rPr>
        <w:t>通过</w:t>
      </w:r>
      <w:r>
        <w:rPr>
          <w:rFonts w:hint="eastAsia"/>
        </w:rPr>
        <w:t>ipconfig</w:t>
      </w:r>
      <w:r>
        <w:rPr>
          <w:rFonts w:hint="eastAsia"/>
        </w:rPr>
        <w:t>命令查看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44B792C5" w14:textId="3D996A03" w:rsidR="00906D6D" w:rsidRDefault="00906D6D" w:rsidP="00906D6D">
      <w:r>
        <w:rPr>
          <w:rFonts w:hint="eastAsia"/>
        </w:rPr>
        <w:t>4</w:t>
      </w:r>
      <w:r>
        <w:t>.</w:t>
      </w:r>
      <w:r>
        <w:rPr>
          <w:rFonts w:hint="eastAsia"/>
        </w:rPr>
        <w:t>选择</w:t>
      </w:r>
      <w:r>
        <w:rPr>
          <w:rFonts w:hint="eastAsia"/>
        </w:rPr>
        <w:t>ipconfig</w:t>
      </w:r>
      <w:r>
        <w:rPr>
          <w:rFonts w:hint="eastAsia"/>
        </w:rPr>
        <w:t>查到的</w:t>
      </w:r>
      <w:r>
        <w:rPr>
          <w:rFonts w:hint="eastAsia"/>
        </w:rPr>
        <w:t>IP</w:t>
      </w:r>
      <w:r>
        <w:rPr>
          <w:rFonts w:hint="eastAsia"/>
        </w:rPr>
        <w:t>地址，如图所示</w:t>
      </w:r>
    </w:p>
    <w:p w14:paraId="4184DD51" w14:textId="4F39B7D5" w:rsidR="00906D6D" w:rsidRDefault="00906D6D" w:rsidP="00906D6D">
      <w:pPr>
        <w:pStyle w:val="Fibocomzh3"/>
      </w:pPr>
      <w:r w:rsidRPr="00665BE9">
        <w:lastRenderedPageBreak/>
        <w:drawing>
          <wp:inline distT="0" distB="0" distL="0" distR="0" wp14:anchorId="6F45F070" wp14:editId="61A2C71C">
            <wp:extent cx="2770495" cy="3062095"/>
            <wp:effectExtent l="0" t="0" r="0" b="5080"/>
            <wp:docPr id="23" name="图片 23" descr="C:\Users\Fibocom\AppData\Roaming\DingTalk\263714937_v2\ImageFiles\d5\lALPD3W5MK0oS1DNAVLNATI_306_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bocom\AppData\Roaming\DingTalk\263714937_v2\ImageFiles\d5\lALPD3W5MK0oS1DNAVLNATI_306_33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71" cy="308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E5771" w14:textId="1B2E2477" w:rsidR="00906D6D" w:rsidRDefault="00906D6D" w:rsidP="00906D6D">
      <w:pPr>
        <w:pStyle w:val="Fibocomzh5"/>
      </w:pPr>
      <w:r>
        <w:rPr>
          <w:rFonts w:hint="eastAsia"/>
        </w:rPr>
        <w:t>图</w:t>
      </w:r>
      <w:r w:rsidR="00CF39D2">
        <w:t>8</w:t>
      </w:r>
      <w:r>
        <w:t xml:space="preserve">. </w:t>
      </w:r>
      <w:r>
        <w:rPr>
          <w:rFonts w:hint="eastAsia"/>
        </w:rPr>
        <w:t>选择I</w:t>
      </w:r>
      <w:r>
        <w:t>P</w:t>
      </w:r>
    </w:p>
    <w:p w14:paraId="324422B0" w14:textId="45BAB45E" w:rsidR="00375D7C" w:rsidRDefault="00375D7C" w:rsidP="00375D7C">
      <w:pPr>
        <w:widowControl/>
        <w:spacing w:before="0" w:after="0" w:line="240" w:lineRule="auto"/>
        <w:jc w:val="left"/>
      </w:pPr>
      <w:r>
        <w:br w:type="page"/>
      </w:r>
    </w:p>
    <w:p w14:paraId="7B158A85" w14:textId="3FA183A5" w:rsidR="00906D6D" w:rsidRDefault="00906D6D" w:rsidP="00906D6D">
      <w:r>
        <w:rPr>
          <w:rFonts w:hint="eastAsia"/>
        </w:rPr>
        <w:lastRenderedPageBreak/>
        <w:t>5</w:t>
      </w:r>
      <w:r>
        <w:t>.</w:t>
      </w:r>
      <w:r>
        <w:rPr>
          <w:rFonts w:hint="eastAsia"/>
        </w:rPr>
        <w:t>创建</w:t>
      </w:r>
      <w:r>
        <w:rPr>
          <w:rFonts w:hint="eastAsia"/>
        </w:rPr>
        <w:t>F</w:t>
      </w:r>
      <w:r>
        <w:t>TP</w:t>
      </w:r>
      <w:r>
        <w:rPr>
          <w:rFonts w:hint="eastAsia"/>
        </w:rPr>
        <w:t>账户，在程序主界面选中创建的</w:t>
      </w:r>
      <w:r>
        <w:t>Virtual Server</w:t>
      </w:r>
      <w:r>
        <w:rPr>
          <w:rFonts w:hint="eastAsia"/>
        </w:rPr>
        <w:t>，如图所示：</w:t>
      </w:r>
    </w:p>
    <w:p w14:paraId="541C9BEB" w14:textId="09544C45" w:rsidR="00906D6D" w:rsidRDefault="00906D6D" w:rsidP="00906D6D">
      <w:pPr>
        <w:pStyle w:val="Fibocomzh3"/>
      </w:pPr>
      <w:r w:rsidRPr="00665BE9">
        <w:drawing>
          <wp:inline distT="0" distB="0" distL="0" distR="0" wp14:anchorId="775B364B" wp14:editId="013EC919">
            <wp:extent cx="4407876" cy="3554964"/>
            <wp:effectExtent l="0" t="0" r="0" b="7620"/>
            <wp:docPr id="15" name="图片 15" descr="C:\Users\Fibocom\AppData\Roaming\DingTalk\263714937_v2\ImageFiles\f1\lALPD4d8qeUPax7NAqrNA04_846_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bocom\AppData\Roaming\DingTalk\263714937_v2\ImageFiles\f1\lALPD4d8qeUPax7NAqrNA04_846_6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 t="-375" r="776" b="2614"/>
                    <a:stretch/>
                  </pic:blipFill>
                  <pic:spPr bwMode="auto">
                    <a:xfrm>
                      <a:off x="0" y="0"/>
                      <a:ext cx="4412374" cy="35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EA460" w14:textId="5C19B497" w:rsidR="00906D6D" w:rsidRDefault="00906D6D" w:rsidP="00906D6D">
      <w:pPr>
        <w:pStyle w:val="Fibocomzh5"/>
      </w:pPr>
      <w:r>
        <w:rPr>
          <w:rFonts w:hint="eastAsia"/>
        </w:rPr>
        <w:t>图</w:t>
      </w:r>
      <w:r w:rsidR="00CF39D2">
        <w:t>9</w:t>
      </w:r>
      <w:r>
        <w:t xml:space="preserve">. </w:t>
      </w:r>
      <w:r>
        <w:rPr>
          <w:rFonts w:hint="eastAsia"/>
        </w:rPr>
        <w:t>选中创建的</w:t>
      </w:r>
      <w:r>
        <w:t>Virtual Server</w:t>
      </w:r>
    </w:p>
    <w:p w14:paraId="0DB4CCE4" w14:textId="7FFCFFAA" w:rsidR="00906D6D" w:rsidRDefault="00906D6D" w:rsidP="00906D6D">
      <w:r>
        <w:rPr>
          <w:rFonts w:hint="eastAsia"/>
        </w:rPr>
        <w:t>6</w:t>
      </w:r>
      <w:r>
        <w:t>.</w:t>
      </w:r>
      <w:r w:rsidRPr="00906D6D">
        <w:rPr>
          <w:rFonts w:hint="eastAsia"/>
        </w:rPr>
        <w:t xml:space="preserve"> </w:t>
      </w:r>
      <w:r>
        <w:rPr>
          <w:rFonts w:hint="eastAsia"/>
        </w:rPr>
        <w:t>填写用户名、密码和</w:t>
      </w:r>
      <w:r>
        <w:rPr>
          <w:rFonts w:hint="eastAsia"/>
        </w:rPr>
        <w:t>ftp</w:t>
      </w:r>
      <w:r>
        <w:rPr>
          <w:rFonts w:hint="eastAsia"/>
        </w:rPr>
        <w:t>工作主目录，如图所示</w:t>
      </w:r>
    </w:p>
    <w:p w14:paraId="27E9189E" w14:textId="596C40CA" w:rsidR="00906D6D" w:rsidRDefault="00906D6D" w:rsidP="00906D6D">
      <w:pPr>
        <w:pStyle w:val="Fibocomzh3"/>
      </w:pPr>
      <w:r w:rsidRPr="00665BE9">
        <w:drawing>
          <wp:inline distT="0" distB="0" distL="0" distR="0" wp14:anchorId="0294FC42" wp14:editId="289E251A">
            <wp:extent cx="2647666" cy="2980726"/>
            <wp:effectExtent l="0" t="0" r="635" b="0"/>
            <wp:docPr id="17" name="图片 17" descr="C:\Users\Fibocom\AppData\Roaming\DingTalk\263714937_v2\ImageFiles\3c\lALPD3Irsgh16ofNAXrNAVA_336_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bocom\AppData\Roaming\DingTalk\263714937_v2\ImageFiles\3c\lALPD3Irsgh16ofNAXrNAVA_336_37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8" cy="29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E7B66" w14:textId="303CB417" w:rsidR="00906D6D" w:rsidRDefault="00906D6D" w:rsidP="00906D6D">
      <w:pPr>
        <w:pStyle w:val="Fibocomzh5"/>
      </w:pPr>
      <w:r>
        <w:rPr>
          <w:rFonts w:hint="eastAsia"/>
        </w:rPr>
        <w:t>图</w:t>
      </w:r>
      <w:r w:rsidR="00CF39D2">
        <w:t>10</w:t>
      </w:r>
      <w:r>
        <w:t xml:space="preserve">. </w:t>
      </w:r>
      <w:r>
        <w:rPr>
          <w:rFonts w:hint="eastAsia"/>
        </w:rPr>
        <w:t>用户名密码</w:t>
      </w:r>
    </w:p>
    <w:p w14:paraId="746825C2" w14:textId="77777777" w:rsidR="00375D7C" w:rsidRDefault="00375D7C" w:rsidP="00906D6D">
      <w:pPr>
        <w:spacing w:line="240" w:lineRule="auto"/>
      </w:pPr>
    </w:p>
    <w:p w14:paraId="59C44FA9" w14:textId="10A065A5" w:rsidR="00906D6D" w:rsidRDefault="00906D6D" w:rsidP="00906D6D">
      <w:pPr>
        <w:spacing w:line="240" w:lineRule="auto"/>
      </w:pPr>
      <w:r>
        <w:rPr>
          <w:rFonts w:hint="eastAsia"/>
        </w:rPr>
        <w:lastRenderedPageBreak/>
        <w:t>7</w:t>
      </w:r>
      <w:r>
        <w:t>.</w:t>
      </w:r>
      <w:r w:rsidRPr="00906D6D">
        <w:rPr>
          <w:rFonts w:hint="eastAsia"/>
        </w:rPr>
        <w:t xml:space="preserve"> </w:t>
      </w:r>
      <w:r>
        <w:rPr>
          <w:rFonts w:hint="eastAsia"/>
        </w:rPr>
        <w:t>选择</w:t>
      </w:r>
      <w:r>
        <w:rPr>
          <w:rFonts w:hint="eastAsia"/>
        </w:rPr>
        <w:t>User</w:t>
      </w:r>
      <w:r>
        <w:t xml:space="preserve"> Path,</w:t>
      </w:r>
      <w:r>
        <w:rPr>
          <w:rFonts w:hint="eastAsia"/>
        </w:rPr>
        <w:t>双击如图所示选中部分。</w:t>
      </w:r>
    </w:p>
    <w:p w14:paraId="7A565CCB" w14:textId="3E488322" w:rsidR="00906D6D" w:rsidRDefault="00906D6D" w:rsidP="00906D6D">
      <w:pPr>
        <w:pStyle w:val="Fibocomzh3"/>
      </w:pPr>
      <w:r w:rsidRPr="00665BE9">
        <w:drawing>
          <wp:inline distT="0" distB="0" distL="0" distR="0" wp14:anchorId="6B5044B9" wp14:editId="7EA81708">
            <wp:extent cx="3342931" cy="2997642"/>
            <wp:effectExtent l="0" t="0" r="0" b="0"/>
            <wp:docPr id="36" name="图片 36" descr="C:\Users\Fibocom\AppData\Roaming\DingTalk\263714937_v2\ImageFiles\56\lALPD4PvK0BbPUXNAv3NA1U_853_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bocom\AppData\Roaming\DingTalk\263714937_v2\ImageFiles\56\lALPD4PvK0BbPUXNAv3NA1U_853_76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42" cy="30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B93FA" w14:textId="292A24B1" w:rsidR="00906D6D" w:rsidRDefault="00906D6D" w:rsidP="00906D6D">
      <w:pPr>
        <w:pStyle w:val="Fibocomzh5"/>
      </w:pPr>
      <w:r>
        <w:rPr>
          <w:rFonts w:hint="eastAsia"/>
        </w:rPr>
        <w:t>图</w:t>
      </w:r>
      <w:r w:rsidR="00CF39D2">
        <w:t>11</w:t>
      </w:r>
      <w:r>
        <w:t xml:space="preserve">. </w:t>
      </w:r>
      <w:r>
        <w:rPr>
          <w:rFonts w:hint="eastAsia"/>
        </w:rPr>
        <w:t>选择User</w:t>
      </w:r>
      <w:r>
        <w:t xml:space="preserve"> Path</w:t>
      </w:r>
    </w:p>
    <w:p w14:paraId="6A74C3C8" w14:textId="01CE4E16" w:rsidR="00906D6D" w:rsidRDefault="00906D6D" w:rsidP="00906D6D">
      <w:pPr>
        <w:spacing w:line="240" w:lineRule="auto"/>
      </w:pPr>
      <w:r>
        <w:rPr>
          <w:rFonts w:hint="eastAsia"/>
        </w:rPr>
        <w:t>8</w:t>
      </w:r>
      <w:r>
        <w:t>.</w:t>
      </w:r>
      <w:r w:rsidRPr="00906D6D">
        <w:rPr>
          <w:rFonts w:hint="eastAsia"/>
        </w:rPr>
        <w:t xml:space="preserve"> </w:t>
      </w:r>
      <w:r>
        <w:rPr>
          <w:rFonts w:hint="eastAsia"/>
        </w:rPr>
        <w:t>选择</w:t>
      </w:r>
      <w:r>
        <w:rPr>
          <w:rFonts w:hint="eastAsia"/>
        </w:rPr>
        <w:t>Writ</w:t>
      </w:r>
      <w:r>
        <w:t>e</w:t>
      </w:r>
      <w:r>
        <w:rPr>
          <w:rFonts w:hint="eastAsia"/>
        </w:rPr>
        <w:t>和</w:t>
      </w:r>
      <w:r>
        <w:rPr>
          <w:rFonts w:hint="eastAsia"/>
        </w:rPr>
        <w:t>Create</w:t>
      </w:r>
      <w:r>
        <w:rPr>
          <w:rFonts w:hint="eastAsia"/>
        </w:rPr>
        <w:t>，如图所示：</w:t>
      </w:r>
    </w:p>
    <w:p w14:paraId="749404AD" w14:textId="177052A5" w:rsidR="00906D6D" w:rsidRDefault="00906D6D" w:rsidP="00906D6D">
      <w:pPr>
        <w:pStyle w:val="Fibocomzh3"/>
      </w:pPr>
      <w:r w:rsidRPr="00665BE9">
        <w:drawing>
          <wp:inline distT="0" distB="0" distL="0" distR="0" wp14:anchorId="5DB8179C" wp14:editId="7A6E9B47">
            <wp:extent cx="3493826" cy="3345103"/>
            <wp:effectExtent l="0" t="0" r="0" b="8255"/>
            <wp:docPr id="37" name="图片 37" descr="C:\Users\Fibocom\AppData\Roaming\DingTalk\263714937_v2\ImageFiles\c4\lALPD2sQtL70ibzNAYPNAZQ_404_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bocom\AppData\Roaming\DingTalk\263714937_v2\ImageFiles\c4\lALPD2sQtL70ibzNAYPNAZQ_404_38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02" cy="33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5131" w14:textId="6014FF4F" w:rsidR="00906D6D" w:rsidRDefault="00906D6D" w:rsidP="00906D6D">
      <w:pPr>
        <w:pStyle w:val="Fibocomzh5"/>
      </w:pPr>
      <w:r>
        <w:rPr>
          <w:rFonts w:hint="eastAsia"/>
        </w:rPr>
        <w:t>图</w:t>
      </w:r>
      <w:r w:rsidR="00CF39D2">
        <w:t>12</w:t>
      </w:r>
      <w:r>
        <w:t xml:space="preserve">. </w:t>
      </w:r>
      <w:r>
        <w:rPr>
          <w:rFonts w:hint="eastAsia"/>
        </w:rPr>
        <w:t>选择Writ</w:t>
      </w:r>
      <w:r>
        <w:t>e</w:t>
      </w:r>
      <w:r>
        <w:rPr>
          <w:rFonts w:hint="eastAsia"/>
        </w:rPr>
        <w:t>和Create</w:t>
      </w:r>
    </w:p>
    <w:p w14:paraId="09AEF4F9" w14:textId="77777777" w:rsidR="00375D7C" w:rsidRDefault="00375D7C" w:rsidP="00906D6D"/>
    <w:p w14:paraId="43649867" w14:textId="063DBE02" w:rsidR="00906D6D" w:rsidRDefault="00906D6D" w:rsidP="00906D6D">
      <w:r>
        <w:rPr>
          <w:rFonts w:hint="eastAsia"/>
        </w:rPr>
        <w:lastRenderedPageBreak/>
        <w:t>9</w:t>
      </w:r>
      <w:r>
        <w:t>.X</w:t>
      </w:r>
      <w:r>
        <w:rPr>
          <w:rFonts w:hint="eastAsia"/>
        </w:rPr>
        <w:t>light</w:t>
      </w:r>
      <w:r>
        <w:t xml:space="preserve"> </w:t>
      </w:r>
      <w:r>
        <w:rPr>
          <w:rFonts w:hint="eastAsia"/>
        </w:rPr>
        <w:t>ftp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</w:rPr>
        <w:t>端搭建完成。</w:t>
      </w:r>
    </w:p>
    <w:p w14:paraId="58F0E070" w14:textId="765681D1" w:rsidR="00906D6D" w:rsidRDefault="00906D6D" w:rsidP="00906D6D">
      <w:r>
        <w:rPr>
          <w:rFonts w:hint="eastAsia"/>
        </w:rPr>
        <w:t>1</w:t>
      </w:r>
      <w:r>
        <w:t>0.</w:t>
      </w:r>
      <w:r>
        <w:rPr>
          <w:rFonts w:hint="eastAsia"/>
        </w:rPr>
        <w:t>通过</w:t>
      </w:r>
      <w:r>
        <w:rPr>
          <w:rFonts w:hint="eastAsia"/>
        </w:rPr>
        <w:t>ftp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</w:rPr>
        <w:t>抓取执行命令如下：</w:t>
      </w:r>
    </w:p>
    <w:p w14:paraId="27972713" w14:textId="4AE93F67" w:rsidR="00906D6D" w:rsidRPr="00C76472" w:rsidRDefault="008111DE" w:rsidP="00C76472">
      <w:pPr>
        <w:pStyle w:val="Fibocomzhf5"/>
        <w:rPr>
          <w:rStyle w:val="a8"/>
          <w:i w:val="0"/>
        </w:rPr>
      </w:pPr>
      <w:proofErr w:type="gramStart"/>
      <w:r>
        <w:rPr>
          <w:rStyle w:val="a8"/>
          <w:i w:val="0"/>
        </w:rPr>
        <w:t>./</w:t>
      </w:r>
      <w:proofErr w:type="spellStart"/>
      <w:proofErr w:type="gramEnd"/>
      <w:r>
        <w:rPr>
          <w:rStyle w:val="a8"/>
          <w:i w:val="0"/>
        </w:rPr>
        <w:t>logtool</w:t>
      </w:r>
      <w:proofErr w:type="spellEnd"/>
      <w:r>
        <w:rPr>
          <w:rStyle w:val="a8"/>
          <w:i w:val="0"/>
        </w:rPr>
        <w:t xml:space="preserve"> </w:t>
      </w:r>
      <w:r w:rsidR="00906D6D" w:rsidRPr="00C76472">
        <w:rPr>
          <w:rStyle w:val="a8"/>
          <w:i w:val="0"/>
        </w:rPr>
        <w:t xml:space="preserve"> -</w:t>
      </w:r>
      <w:proofErr w:type="spellStart"/>
      <w:r w:rsidR="00906D6D" w:rsidRPr="00C76472">
        <w:rPr>
          <w:rStyle w:val="a8"/>
          <w:i w:val="0"/>
        </w:rPr>
        <w:t>i</w:t>
      </w:r>
      <w:proofErr w:type="spellEnd"/>
      <w:r w:rsidR="00906D6D" w:rsidRPr="00C76472">
        <w:rPr>
          <w:rStyle w:val="a8"/>
          <w:i w:val="0"/>
        </w:rPr>
        <w:t xml:space="preserve"> 10.20.3.55 -u admin -w admin -m 50 (</w:t>
      </w:r>
      <w:r w:rsidR="00906D6D" w:rsidRPr="00C76472">
        <w:rPr>
          <w:rStyle w:val="a8"/>
          <w:i w:val="0"/>
        </w:rPr>
        <w:t>参数介绍见</w:t>
      </w:r>
      <w:r w:rsidR="00906D6D" w:rsidRPr="00C76472">
        <w:rPr>
          <w:rStyle w:val="a8"/>
          <w:rFonts w:hint="eastAsia"/>
          <w:i w:val="0"/>
        </w:rPr>
        <w:t>第</w:t>
      </w:r>
      <w:r w:rsidR="00906D6D" w:rsidRPr="00C76472">
        <w:rPr>
          <w:rStyle w:val="a8"/>
          <w:rFonts w:hint="eastAsia"/>
          <w:i w:val="0"/>
        </w:rPr>
        <w:t>4</w:t>
      </w:r>
      <w:r w:rsidR="00906D6D" w:rsidRPr="00C76472">
        <w:rPr>
          <w:rStyle w:val="a8"/>
          <w:rFonts w:hint="eastAsia"/>
          <w:i w:val="0"/>
        </w:rPr>
        <w:t>章节</w:t>
      </w:r>
      <w:r w:rsidR="00906D6D" w:rsidRPr="00C76472">
        <w:rPr>
          <w:rStyle w:val="a8"/>
          <w:i w:val="0"/>
        </w:rPr>
        <w:t>)</w:t>
      </w:r>
    </w:p>
    <w:p w14:paraId="131F0C90" w14:textId="07F9E84E" w:rsidR="00C76472" w:rsidRDefault="00C76472" w:rsidP="00906D6D">
      <w:pPr>
        <w:pStyle w:val="4"/>
      </w:pPr>
      <w:bookmarkStart w:id="23" w:name="_Toc171352250"/>
      <w:r>
        <w:rPr>
          <w:rFonts w:hint="eastAsia"/>
        </w:rPr>
        <w:t>代理</w:t>
      </w:r>
      <w:r>
        <w:t>方式抓取</w:t>
      </w:r>
      <w:bookmarkEnd w:id="23"/>
    </w:p>
    <w:p w14:paraId="1951AFA3" w14:textId="48C82EC3" w:rsidR="00C76472" w:rsidRDefault="00D776A6" w:rsidP="00C76472">
      <w:r>
        <w:rPr>
          <w:rFonts w:hint="eastAsia"/>
        </w:rPr>
        <w:t>代理方式抓取使用预置条件：</w:t>
      </w:r>
    </w:p>
    <w:p w14:paraId="42B6CB3A" w14:textId="3331B053" w:rsidR="00D776A6" w:rsidRDefault="00D776A6" w:rsidP="00C76472">
      <w:r>
        <w:rPr>
          <w:rFonts w:hint="eastAsia"/>
        </w:rPr>
        <w:t>1</w:t>
      </w:r>
      <w:r>
        <w:t>.</w:t>
      </w:r>
      <w:r>
        <w:rPr>
          <w:rFonts w:hint="eastAsia"/>
        </w:rPr>
        <w:t>一台安装有</w:t>
      </w:r>
      <w:r>
        <w:rPr>
          <w:rFonts w:hint="eastAsia"/>
        </w:rPr>
        <w:t>Q</w:t>
      </w:r>
      <w:r>
        <w:t>UTS/QXDM</w:t>
      </w:r>
      <w:r>
        <w:rPr>
          <w:rFonts w:hint="eastAsia"/>
        </w:rPr>
        <w:t>工具的</w:t>
      </w:r>
      <w:r>
        <w:rPr>
          <w:rFonts w:hint="eastAsia"/>
        </w:rPr>
        <w:t>windows</w:t>
      </w:r>
      <w:r>
        <w:t xml:space="preserve"> PC</w:t>
      </w:r>
    </w:p>
    <w:p w14:paraId="57FF3206" w14:textId="1594761D" w:rsidR="00D776A6" w:rsidRDefault="00D776A6" w:rsidP="00C76472">
      <w:r>
        <w:rPr>
          <w:rFonts w:hint="eastAsia"/>
        </w:rPr>
        <w:t>2</w:t>
      </w:r>
      <w:r>
        <w:t>.</w:t>
      </w:r>
      <w:r>
        <w:rPr>
          <w:rFonts w:hint="eastAsia"/>
        </w:rPr>
        <w:t>确保连接模组的上位机可以与</w:t>
      </w: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互相</w:t>
      </w:r>
      <w:r>
        <w:rPr>
          <w:rFonts w:hint="eastAsia"/>
        </w:rPr>
        <w:t>ping</w:t>
      </w:r>
      <w:r>
        <w:rPr>
          <w:rFonts w:hint="eastAsia"/>
        </w:rPr>
        <w:t>通</w:t>
      </w:r>
    </w:p>
    <w:p w14:paraId="7B83E836" w14:textId="094BE5EF" w:rsidR="00D776A6" w:rsidRDefault="00D776A6" w:rsidP="00C76472">
      <w:r>
        <w:rPr>
          <w:rFonts w:hint="eastAsia"/>
        </w:rPr>
        <w:t>具体操作如下：</w:t>
      </w:r>
    </w:p>
    <w:p w14:paraId="3FC0AD48" w14:textId="3411EE0A" w:rsidR="00D776A6" w:rsidRDefault="00D776A6" w:rsidP="00C76472">
      <w:r>
        <w:rPr>
          <w:rFonts w:hint="eastAsia"/>
        </w:rPr>
        <w:t>1</w:t>
      </w:r>
      <w:r>
        <w:t>.</w:t>
      </w:r>
      <w:r>
        <w:rPr>
          <w:rFonts w:hint="eastAsia"/>
        </w:rPr>
        <w:t>运行代理命令：</w:t>
      </w:r>
    </w:p>
    <w:p w14:paraId="2EE5D834" w14:textId="1F4014AD" w:rsidR="00D776A6" w:rsidRDefault="00D776A6" w:rsidP="00D776A6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  <w:r>
        <w:t xml:space="preserve"> –</w:t>
      </w:r>
      <w:r>
        <w:rPr>
          <w:rFonts w:hint="eastAsia"/>
        </w:rPr>
        <w:t>d</w:t>
      </w:r>
      <w:r>
        <w:t xml:space="preserve"> /dev/ttyUSB0 –P 2500</w:t>
      </w:r>
    </w:p>
    <w:p w14:paraId="78660464" w14:textId="46F67906" w:rsidR="00D776A6" w:rsidRDefault="00D776A6" w:rsidP="00C76472">
      <w:r>
        <w:rPr>
          <w:rFonts w:hint="eastAsia"/>
        </w:rPr>
        <w:t>2</w:t>
      </w:r>
      <w:r>
        <w:t>.</w:t>
      </w:r>
      <w:r>
        <w:rPr>
          <w:rFonts w:hint="eastAsia"/>
        </w:rPr>
        <w:t>在</w:t>
      </w:r>
      <w:r>
        <w:rPr>
          <w:rFonts w:hint="eastAsia"/>
        </w:rPr>
        <w:t>windows</w:t>
      </w:r>
      <w:r>
        <w:t xml:space="preserve"> PC</w:t>
      </w:r>
      <w:r>
        <w:rPr>
          <w:rFonts w:hint="eastAsia"/>
        </w:rPr>
        <w:t>上配置代理的端口</w:t>
      </w:r>
    </w:p>
    <w:p w14:paraId="788DA7D4" w14:textId="37FD4DBE" w:rsidR="00D776A6" w:rsidRDefault="00D776A6" w:rsidP="00C7647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）打开</w:t>
      </w:r>
      <w:r>
        <w:rPr>
          <w:rFonts w:hint="eastAsia"/>
        </w:rPr>
        <w:t>Q</w:t>
      </w:r>
      <w:r>
        <w:t>UTS</w:t>
      </w:r>
      <w:r>
        <w:rPr>
          <w:rFonts w:hint="eastAsia"/>
        </w:rPr>
        <w:t>工具按照如下步骤操作，其中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地址为模组连接的上位机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地址，端口为执行代理工具</w:t>
      </w:r>
      <w:r>
        <w:rPr>
          <w:rFonts w:hint="eastAsia"/>
        </w:rPr>
        <w:t>-</w:t>
      </w:r>
      <w:r>
        <w:t>P</w:t>
      </w:r>
      <w:r>
        <w:rPr>
          <w:rFonts w:hint="eastAsia"/>
        </w:rPr>
        <w:t>指定的端口</w:t>
      </w:r>
    </w:p>
    <w:p w14:paraId="602CB8FB" w14:textId="689192C2" w:rsidR="00D776A6" w:rsidRDefault="00D776A6" w:rsidP="00D776A6">
      <w:pPr>
        <w:pStyle w:val="Fibocomzh3"/>
      </w:pPr>
      <w:r>
        <w:drawing>
          <wp:inline distT="0" distB="0" distL="0" distR="0" wp14:anchorId="00D907CB" wp14:editId="76200C6D">
            <wp:extent cx="6184900" cy="348869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8747" w14:textId="03546714" w:rsidR="00D776A6" w:rsidRDefault="00D776A6" w:rsidP="00D776A6">
      <w:pPr>
        <w:pStyle w:val="Fibocomzh5"/>
      </w:pPr>
      <w:r>
        <w:rPr>
          <w:rFonts w:hint="eastAsia"/>
        </w:rPr>
        <w:t>图</w:t>
      </w:r>
      <w:r w:rsidR="00CF39D2">
        <w:t>13</w:t>
      </w:r>
      <w:r>
        <w:t>. QUTS</w:t>
      </w:r>
      <w:r>
        <w:rPr>
          <w:rFonts w:hint="eastAsia"/>
        </w:rPr>
        <w:t>配置流程</w:t>
      </w:r>
    </w:p>
    <w:p w14:paraId="33B81C01" w14:textId="77777777" w:rsidR="00D776A6" w:rsidRPr="00D776A6" w:rsidRDefault="00D776A6" w:rsidP="00D776A6">
      <w:pPr>
        <w:pStyle w:val="Fibocomzh3"/>
      </w:pPr>
    </w:p>
    <w:p w14:paraId="56932C13" w14:textId="1A4F25BD" w:rsidR="00D776A6" w:rsidRDefault="00D776A6" w:rsidP="00D776A6">
      <w:pPr>
        <w:ind w:firstLineChars="100" w:firstLine="21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）添加好代理端口后，打开</w:t>
      </w:r>
      <w:r>
        <w:rPr>
          <w:rFonts w:hint="eastAsia"/>
        </w:rPr>
        <w:t>Q</w:t>
      </w:r>
      <w:r>
        <w:t>XDM</w:t>
      </w:r>
      <w:r>
        <w:rPr>
          <w:rFonts w:hint="eastAsia"/>
        </w:rPr>
        <w:t>工具就可以看到添加的端口，如下图所示点击</w:t>
      </w:r>
      <w:r>
        <w:rPr>
          <w:rFonts w:hint="eastAsia"/>
        </w:rPr>
        <w:t>connect</w:t>
      </w:r>
      <w:r>
        <w:rPr>
          <w:rFonts w:hint="eastAsia"/>
        </w:rPr>
        <w:t>就可以进行日志抓取。</w:t>
      </w:r>
    </w:p>
    <w:p w14:paraId="2AF80CD2" w14:textId="3290F56E" w:rsidR="00D776A6" w:rsidRDefault="00D776A6" w:rsidP="00D776A6">
      <w:pPr>
        <w:pStyle w:val="Fibocomzh3"/>
      </w:pPr>
      <w:r>
        <w:drawing>
          <wp:inline distT="0" distB="0" distL="0" distR="0" wp14:anchorId="02B188A5" wp14:editId="6FD3C109">
            <wp:extent cx="4320000" cy="3099600"/>
            <wp:effectExtent l="0" t="0" r="4445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A661" w14:textId="270EB128" w:rsidR="00D776A6" w:rsidRPr="00C76472" w:rsidRDefault="00D776A6" w:rsidP="00D776A6">
      <w:pPr>
        <w:pStyle w:val="Fibocomzh5"/>
      </w:pPr>
      <w:r>
        <w:rPr>
          <w:rFonts w:hint="eastAsia"/>
        </w:rPr>
        <w:t>图</w:t>
      </w:r>
      <w:r w:rsidR="00CF39D2">
        <w:t>14</w:t>
      </w:r>
      <w:r>
        <w:t>. QXDM</w:t>
      </w:r>
      <w:r>
        <w:rPr>
          <w:rFonts w:hint="eastAsia"/>
        </w:rPr>
        <w:t>端口连接</w:t>
      </w:r>
    </w:p>
    <w:p w14:paraId="69E95DA3" w14:textId="2B87EB87" w:rsidR="009730BC" w:rsidRDefault="009730BC" w:rsidP="009730BC">
      <w:pPr>
        <w:pStyle w:val="3"/>
        <w:rPr>
          <w:rStyle w:val="a8"/>
          <w:b/>
          <w:i w:val="0"/>
        </w:rPr>
      </w:pPr>
      <w:bookmarkStart w:id="24" w:name="_Toc171352251"/>
      <w:r>
        <w:rPr>
          <w:rStyle w:val="a8"/>
          <w:b/>
          <w:i w:val="0"/>
        </w:rPr>
        <w:t>D</w:t>
      </w:r>
      <w:r>
        <w:rPr>
          <w:rStyle w:val="a8"/>
          <w:rFonts w:hint="eastAsia"/>
          <w:b/>
          <w:i w:val="0"/>
        </w:rPr>
        <w:t>ump</w:t>
      </w:r>
      <w:r>
        <w:rPr>
          <w:rStyle w:val="a8"/>
          <w:b/>
          <w:i w:val="0"/>
        </w:rPr>
        <w:t xml:space="preserve"> log</w:t>
      </w:r>
      <w:r>
        <w:rPr>
          <w:rStyle w:val="a8"/>
          <w:rFonts w:hint="eastAsia"/>
          <w:b/>
          <w:i w:val="0"/>
        </w:rPr>
        <w:t>抓取</w:t>
      </w:r>
      <w:bookmarkEnd w:id="24"/>
    </w:p>
    <w:p w14:paraId="18635AC9" w14:textId="6BF41600" w:rsidR="009730BC" w:rsidRDefault="009730BC" w:rsidP="009730BC">
      <w:r>
        <w:t>D</w:t>
      </w:r>
      <w:r>
        <w:rPr>
          <w:rFonts w:hint="eastAsia"/>
        </w:rPr>
        <w:t>ump</w:t>
      </w:r>
      <w:r>
        <w:t xml:space="preserve"> log</w:t>
      </w:r>
      <w:r>
        <w:rPr>
          <w:rFonts w:hint="eastAsia"/>
        </w:rPr>
        <w:t>抓取有两种方式：</w:t>
      </w:r>
    </w:p>
    <w:p w14:paraId="0DFD015A" w14:textId="04C52718" w:rsidR="009730BC" w:rsidRDefault="009730BC" w:rsidP="009730BC">
      <w:r>
        <w:rPr>
          <w:rFonts w:hint="eastAsia"/>
        </w:rPr>
        <w:t>1</w:t>
      </w:r>
      <w:r>
        <w:t>.</w:t>
      </w:r>
      <w:r>
        <w:rPr>
          <w:rFonts w:hint="eastAsia"/>
        </w:rPr>
        <w:t>当客户上位机存储空间充足的情况下，可以直接存储到上位机；</w:t>
      </w:r>
    </w:p>
    <w:p w14:paraId="1A797912" w14:textId="325418A8" w:rsidR="009730BC" w:rsidRDefault="009730BC" w:rsidP="009730BC">
      <w:r>
        <w:rPr>
          <w:rFonts w:hint="eastAsia"/>
        </w:rPr>
        <w:t>命令如下：</w:t>
      </w:r>
    </w:p>
    <w:p w14:paraId="5F42A3BF" w14:textId="5A305F4A" w:rsidR="009730BC" w:rsidRDefault="009730BC" w:rsidP="009730BC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</w:p>
    <w:tbl>
      <w:tblPr>
        <w:tblStyle w:val="a7"/>
        <w:tblW w:w="9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741"/>
        <w:gridCol w:w="247"/>
        <w:gridCol w:w="8507"/>
      </w:tblGrid>
      <w:tr w:rsidR="00E723D2" w14:paraId="4630EB55" w14:textId="77777777" w:rsidTr="00447A75">
        <w:trPr>
          <w:trHeight w:val="1193"/>
        </w:trPr>
        <w:tc>
          <w:tcPr>
            <w:tcW w:w="247" w:type="dxa"/>
            <w:vAlign w:val="center"/>
          </w:tcPr>
          <w:p w14:paraId="4AB26A94" w14:textId="77777777" w:rsidR="00E723D2" w:rsidRDefault="00E723D2" w:rsidP="00447A75">
            <w:pPr>
              <w:jc w:val="center"/>
            </w:pPr>
          </w:p>
        </w:tc>
        <w:tc>
          <w:tcPr>
            <w:tcW w:w="741" w:type="dxa"/>
            <w:vAlign w:val="center"/>
          </w:tcPr>
          <w:p w14:paraId="39AF8C74" w14:textId="77777777" w:rsidR="00E723D2" w:rsidRDefault="00E723D2" w:rsidP="00447A75">
            <w:pPr>
              <w:jc w:val="center"/>
            </w:pPr>
            <w:r w:rsidRPr="00D8305D">
              <w:rPr>
                <w:noProof/>
              </w:rPr>
              <w:drawing>
                <wp:inline distT="0" distB="0" distL="0" distR="0" wp14:anchorId="5DC0FB43" wp14:editId="4F741BF2">
                  <wp:extent cx="288000" cy="288000"/>
                  <wp:effectExtent l="0" t="0" r="0" b="0"/>
                  <wp:docPr id="26" name="图片 26" descr="C:\Users\Administrator\Desktop\图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right w:val="single" w:sz="4" w:space="0" w:color="DDDDDD"/>
            </w:tcBorders>
            <w:vAlign w:val="center"/>
          </w:tcPr>
          <w:p w14:paraId="1EAC0C12" w14:textId="77777777" w:rsidR="00E723D2" w:rsidRDefault="00E723D2" w:rsidP="00447A75">
            <w:pPr>
              <w:jc w:val="center"/>
            </w:pPr>
          </w:p>
        </w:tc>
        <w:tc>
          <w:tcPr>
            <w:tcW w:w="8507" w:type="dxa"/>
            <w:tcBorders>
              <w:left w:val="single" w:sz="4" w:space="0" w:color="DDDDDD"/>
            </w:tcBorders>
            <w:vAlign w:val="center"/>
          </w:tcPr>
          <w:p w14:paraId="4957BE6B" w14:textId="140D1AC5" w:rsidR="00E723D2" w:rsidRDefault="00E723D2" w:rsidP="00E723D2">
            <w:pPr>
              <w:spacing w:line="360" w:lineRule="auto"/>
            </w:pPr>
            <w:r>
              <w:rPr>
                <w:rFonts w:hint="eastAsia"/>
              </w:rPr>
              <w:t>如需使用本地抓取</w:t>
            </w:r>
            <w:r>
              <w:rPr>
                <w:rFonts w:hint="eastAsia"/>
              </w:rPr>
              <w:t>dump</w:t>
            </w:r>
            <w:r>
              <w:rPr>
                <w:rFonts w:hint="eastAsia"/>
              </w:rPr>
              <w:t>功能，则需要修改</w:t>
            </w:r>
            <w:proofErr w:type="spellStart"/>
            <w:r>
              <w:rPr>
                <w:rFonts w:hint="eastAsia"/>
              </w:rPr>
              <w:t>Makefile</w:t>
            </w:r>
            <w:proofErr w:type="spellEnd"/>
            <w:r>
              <w:t xml:space="preserve"> </w:t>
            </w:r>
            <w:r>
              <w:rPr>
                <w:rFonts w:hint="eastAsia"/>
              </w:rPr>
              <w:t>中</w:t>
            </w:r>
            <w:proofErr w:type="spellStart"/>
            <w:r w:rsidRPr="00E723D2">
              <w:t>config_qcom_localdump</w:t>
            </w:r>
            <w:proofErr w:type="spellEnd"/>
            <w:r w:rsidRPr="00E723D2">
              <w:t xml:space="preserve"> = no</w:t>
            </w:r>
            <w:r>
              <w:rPr>
                <w:rFonts w:hint="eastAsia"/>
              </w:rPr>
              <w:t>为</w:t>
            </w:r>
            <w:proofErr w:type="spellStart"/>
            <w:r>
              <w:t>config_qcom_localdump</w:t>
            </w:r>
            <w:proofErr w:type="spellEnd"/>
            <w:r>
              <w:t xml:space="preserve"> = </w:t>
            </w:r>
            <w:r>
              <w:rPr>
                <w:rFonts w:hint="eastAsia"/>
              </w:rPr>
              <w:t>yes</w:t>
            </w:r>
            <w:r>
              <w:t>,</w:t>
            </w:r>
            <w:r>
              <w:rPr>
                <w:rFonts w:hint="eastAsia"/>
              </w:rPr>
              <w:t>默认将该开关关闭是因为该功能依赖</w:t>
            </w:r>
            <w:proofErr w:type="spellStart"/>
            <w:r>
              <w:rPr>
                <w:rFonts w:hint="eastAsia"/>
              </w:rPr>
              <w:t>zlib</w:t>
            </w:r>
            <w:proofErr w:type="spellEnd"/>
            <w:r>
              <w:rPr>
                <w:rFonts w:hint="eastAsia"/>
              </w:rPr>
              <w:t>开源库，部分客户环境不支持，会导致编译报错。</w:t>
            </w:r>
          </w:p>
        </w:tc>
      </w:tr>
    </w:tbl>
    <w:p w14:paraId="3F6C2404" w14:textId="47CEC5DD" w:rsidR="009730BC" w:rsidRDefault="009730BC" w:rsidP="009730BC">
      <w:r>
        <w:rPr>
          <w:rFonts w:hint="eastAsia"/>
        </w:rPr>
        <w:t>2</w:t>
      </w:r>
      <w:r>
        <w:t>.</w:t>
      </w:r>
      <w:r>
        <w:rPr>
          <w:rFonts w:hint="eastAsia"/>
        </w:rPr>
        <w:t>当上位</w:t>
      </w:r>
      <w:proofErr w:type="gramStart"/>
      <w:r>
        <w:rPr>
          <w:rFonts w:hint="eastAsia"/>
        </w:rPr>
        <w:t>机空间</w:t>
      </w:r>
      <w:proofErr w:type="gramEnd"/>
      <w:r>
        <w:rPr>
          <w:rFonts w:hint="eastAsia"/>
        </w:rPr>
        <w:t>不足的情况下，可以借助</w:t>
      </w:r>
      <w:proofErr w:type="spellStart"/>
      <w:r>
        <w:rPr>
          <w:rFonts w:hint="eastAsia"/>
        </w:rPr>
        <w:t>tftp</w:t>
      </w:r>
      <w:proofErr w:type="spellEnd"/>
      <w:r>
        <w:rPr>
          <w:rFonts w:hint="eastAsia"/>
        </w:rPr>
        <w:t>工具将</w:t>
      </w:r>
      <w:r>
        <w:rPr>
          <w:rFonts w:hint="eastAsia"/>
        </w:rPr>
        <w:t>dump</w:t>
      </w:r>
      <w:r>
        <w:t xml:space="preserve"> log</w:t>
      </w:r>
      <w:r>
        <w:rPr>
          <w:rFonts w:hint="eastAsia"/>
        </w:rPr>
        <w:t>转存到大空间的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上；</w:t>
      </w:r>
    </w:p>
    <w:p w14:paraId="62897843" w14:textId="6B508F07" w:rsidR="009730BC" w:rsidRDefault="009730BC" w:rsidP="009730BC">
      <w:r>
        <w:rPr>
          <w:rFonts w:hint="eastAsia"/>
        </w:rPr>
        <w:t>具体方法如下：</w:t>
      </w:r>
    </w:p>
    <w:p w14:paraId="5F6EB404" w14:textId="6C71EC6C" w:rsidR="00861EAB" w:rsidRDefault="00861EAB" w:rsidP="00861EAB">
      <w:r>
        <w:rPr>
          <w:rFonts w:hint="eastAsia"/>
        </w:rPr>
        <w:lastRenderedPageBreak/>
        <w:t>1</w:t>
      </w:r>
      <w:r>
        <w:t>.</w:t>
      </w:r>
      <w:r>
        <w:rPr>
          <w:rFonts w:hint="eastAsia"/>
        </w:rPr>
        <w:t>安装好</w:t>
      </w:r>
      <w:proofErr w:type="spellStart"/>
      <w:r>
        <w:rPr>
          <w:rFonts w:hint="eastAsia"/>
        </w:rPr>
        <w:t>tftp</w:t>
      </w:r>
      <w:proofErr w:type="spellEnd"/>
      <w:r>
        <w:rPr>
          <w:rFonts w:hint="eastAsia"/>
        </w:rPr>
        <w:t>工具后，打开主界面，如图所示：</w:t>
      </w:r>
    </w:p>
    <w:p w14:paraId="6987EC69" w14:textId="27DAA493" w:rsidR="00861EAB" w:rsidRDefault="00861EAB" w:rsidP="00861EAB">
      <w:pPr>
        <w:pStyle w:val="Fibocomzh3"/>
      </w:pPr>
      <w:r>
        <w:drawing>
          <wp:inline distT="0" distB="0" distL="0" distR="0" wp14:anchorId="34357C9C" wp14:editId="3739C47D">
            <wp:extent cx="3275463" cy="2920677"/>
            <wp:effectExtent l="0" t="0" r="12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79726" cy="29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DAE9" w14:textId="7AB04128" w:rsidR="00861EAB" w:rsidRDefault="00861EAB" w:rsidP="00861EAB">
      <w:pPr>
        <w:pStyle w:val="Fibocomzh5"/>
      </w:pPr>
      <w:r>
        <w:rPr>
          <w:rFonts w:hint="eastAsia"/>
        </w:rPr>
        <w:t>图</w:t>
      </w:r>
      <w:r w:rsidR="00CF39D2">
        <w:t>15</w:t>
      </w:r>
      <w:r>
        <w:t xml:space="preserve">. </w:t>
      </w:r>
      <w:proofErr w:type="spellStart"/>
      <w:r>
        <w:t>T</w:t>
      </w:r>
      <w:r>
        <w:rPr>
          <w:rFonts w:hint="eastAsia"/>
        </w:rPr>
        <w:t>ft</w:t>
      </w:r>
      <w:r>
        <w:t>p</w:t>
      </w:r>
      <w:proofErr w:type="spellEnd"/>
      <w:r>
        <w:rPr>
          <w:rFonts w:hint="eastAsia"/>
        </w:rPr>
        <w:t>主界面</w:t>
      </w:r>
    </w:p>
    <w:p w14:paraId="32EFECD2" w14:textId="38B71E4B" w:rsidR="00861EAB" w:rsidRDefault="00861EAB" w:rsidP="00861EAB">
      <w:r>
        <w:rPr>
          <w:rFonts w:hint="eastAsia"/>
        </w:rPr>
        <w:t>其中</w:t>
      </w:r>
      <w:r>
        <w:rPr>
          <w:rFonts w:hint="eastAsia"/>
        </w:rPr>
        <w:t>Cur</w:t>
      </w:r>
      <w:r w:rsidR="0018187E">
        <w:rPr>
          <w:rFonts w:hint="eastAsia"/>
        </w:rPr>
        <w:t>r</w:t>
      </w:r>
      <w:r w:rsidR="00BE2D5C">
        <w:rPr>
          <w:rFonts w:hint="eastAsia"/>
        </w:rPr>
        <w:t>en</w:t>
      </w:r>
      <w:r>
        <w:rPr>
          <w:rFonts w:hint="eastAsia"/>
        </w:rPr>
        <w:t>t</w:t>
      </w:r>
      <w:r>
        <w:t xml:space="preserve"> Directory</w:t>
      </w:r>
      <w:r>
        <w:rPr>
          <w:rFonts w:hint="eastAsia"/>
        </w:rPr>
        <w:t>为</w:t>
      </w:r>
      <w:r>
        <w:rPr>
          <w:rFonts w:hint="eastAsia"/>
        </w:rPr>
        <w:t>log</w:t>
      </w:r>
      <w:r>
        <w:rPr>
          <w:rFonts w:hint="eastAsia"/>
        </w:rPr>
        <w:t>保存路径，</w:t>
      </w:r>
      <w:r>
        <w:rPr>
          <w:rFonts w:hint="eastAsia"/>
        </w:rPr>
        <w:t>S</w:t>
      </w:r>
      <w:r>
        <w:t>e</w:t>
      </w:r>
      <w:r>
        <w:rPr>
          <w:rFonts w:hint="eastAsia"/>
        </w:rPr>
        <w:t>rver</w:t>
      </w:r>
      <w:r>
        <w:t xml:space="preserve"> interfaces</w:t>
      </w:r>
      <w:r>
        <w:rPr>
          <w:rFonts w:hint="eastAsia"/>
        </w:rPr>
        <w:t>为本机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地址，配置好这两处之后，在连接模组的上位机就可以执行高通平台的</w:t>
      </w:r>
      <w:r>
        <w:rPr>
          <w:rFonts w:hint="eastAsia"/>
        </w:rPr>
        <w:t>dump</w:t>
      </w:r>
      <w:r>
        <w:rPr>
          <w:rFonts w:hint="eastAsia"/>
        </w:rPr>
        <w:t>日志抓取指令：</w:t>
      </w:r>
    </w:p>
    <w:p w14:paraId="2F63CF27" w14:textId="11AABD4B" w:rsidR="00861EAB" w:rsidRPr="00861EAB" w:rsidRDefault="00861EAB" w:rsidP="00861EAB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  <w:r>
        <w:t xml:space="preserve"> –</w:t>
      </w:r>
      <w:proofErr w:type="spellStart"/>
      <w:r>
        <w:t>i</w:t>
      </w:r>
      <w:proofErr w:type="spellEnd"/>
      <w:r>
        <w:t xml:space="preserve"> </w:t>
      </w:r>
      <w:r>
        <w:rPr>
          <w:rFonts w:hint="eastAsia"/>
        </w:rPr>
        <w:t>tftp</w:t>
      </w:r>
      <w:r w:rsidR="00B437D1">
        <w:rPr>
          <w:rFonts w:hint="eastAsia"/>
        </w:rPr>
        <w:t>:</w:t>
      </w:r>
      <w:r>
        <w:rPr>
          <w:rFonts w:hint="eastAsia"/>
        </w:rPr>
        <w:t>1</w:t>
      </w:r>
      <w:r>
        <w:t>0.20.4.69</w:t>
      </w:r>
    </w:p>
    <w:tbl>
      <w:tblPr>
        <w:tblStyle w:val="a7"/>
        <w:tblW w:w="9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741"/>
        <w:gridCol w:w="247"/>
        <w:gridCol w:w="8507"/>
      </w:tblGrid>
      <w:tr w:rsidR="00861EAB" w14:paraId="00ED5CCE" w14:textId="77777777" w:rsidTr="00651D0C">
        <w:trPr>
          <w:trHeight w:val="1193"/>
        </w:trPr>
        <w:tc>
          <w:tcPr>
            <w:tcW w:w="247" w:type="dxa"/>
            <w:vAlign w:val="center"/>
          </w:tcPr>
          <w:p w14:paraId="25F82EBD" w14:textId="77777777" w:rsidR="00861EAB" w:rsidRDefault="00861EAB" w:rsidP="00651D0C">
            <w:pPr>
              <w:jc w:val="center"/>
            </w:pPr>
          </w:p>
        </w:tc>
        <w:tc>
          <w:tcPr>
            <w:tcW w:w="741" w:type="dxa"/>
            <w:vAlign w:val="center"/>
          </w:tcPr>
          <w:p w14:paraId="3D25C0B5" w14:textId="77777777" w:rsidR="00861EAB" w:rsidRDefault="00861EAB" w:rsidP="00651D0C">
            <w:pPr>
              <w:jc w:val="center"/>
            </w:pPr>
            <w:r w:rsidRPr="00D8305D">
              <w:rPr>
                <w:noProof/>
              </w:rPr>
              <w:drawing>
                <wp:inline distT="0" distB="0" distL="0" distR="0" wp14:anchorId="2D0E0D86" wp14:editId="0F299A7C">
                  <wp:extent cx="288000" cy="288000"/>
                  <wp:effectExtent l="0" t="0" r="0" b="0"/>
                  <wp:docPr id="19" name="图片 19" descr="C:\Users\Administrator\Desktop\图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right w:val="single" w:sz="4" w:space="0" w:color="DDDDDD"/>
            </w:tcBorders>
            <w:vAlign w:val="center"/>
          </w:tcPr>
          <w:p w14:paraId="6C5EB47F" w14:textId="77777777" w:rsidR="00861EAB" w:rsidRDefault="00861EAB" w:rsidP="00651D0C">
            <w:pPr>
              <w:jc w:val="center"/>
            </w:pPr>
          </w:p>
        </w:tc>
        <w:tc>
          <w:tcPr>
            <w:tcW w:w="8507" w:type="dxa"/>
            <w:tcBorders>
              <w:left w:val="single" w:sz="4" w:space="0" w:color="DDDDDD"/>
            </w:tcBorders>
            <w:vAlign w:val="center"/>
          </w:tcPr>
          <w:p w14:paraId="083F56B0" w14:textId="793B3F05" w:rsidR="00A60DE0" w:rsidRDefault="00A60DE0" w:rsidP="009730BC">
            <w:pPr>
              <w:spacing w:line="360" w:lineRule="auto"/>
            </w:pPr>
            <w:r>
              <w:rPr>
                <w:rFonts w:hint="eastAsia"/>
              </w:rPr>
              <w:t>1</w:t>
            </w:r>
            <w:r>
              <w:t>.</w:t>
            </w:r>
            <w:r w:rsidR="00861EAB">
              <w:rPr>
                <w:rFonts w:hint="eastAsia"/>
              </w:rPr>
              <w:t>确保模组连接上位机与运行</w:t>
            </w:r>
            <w:proofErr w:type="spellStart"/>
            <w:r w:rsidR="00861EAB">
              <w:rPr>
                <w:rFonts w:hint="eastAsia"/>
              </w:rPr>
              <w:t>tftp</w:t>
            </w:r>
            <w:proofErr w:type="spellEnd"/>
            <w:r w:rsidR="00861EAB">
              <w:rPr>
                <w:rFonts w:hint="eastAsia"/>
              </w:rPr>
              <w:t>工具</w:t>
            </w:r>
            <w:r w:rsidR="00861EAB">
              <w:rPr>
                <w:rFonts w:hint="eastAsia"/>
              </w:rPr>
              <w:t>P</w:t>
            </w:r>
            <w:r w:rsidR="00861EAB">
              <w:t>C IP</w:t>
            </w:r>
            <w:r w:rsidR="00861EAB">
              <w:rPr>
                <w:rFonts w:hint="eastAsia"/>
              </w:rPr>
              <w:t>地址互相</w:t>
            </w:r>
            <w:r w:rsidR="00861EAB">
              <w:rPr>
                <w:rFonts w:hint="eastAsia"/>
              </w:rPr>
              <w:t>ping</w:t>
            </w:r>
            <w:r w:rsidR="00861EAB">
              <w:rPr>
                <w:rFonts w:hint="eastAsia"/>
              </w:rPr>
              <w:t>通</w:t>
            </w:r>
            <w:r w:rsidR="009730BC">
              <w:t xml:space="preserve"> </w:t>
            </w:r>
          </w:p>
        </w:tc>
      </w:tr>
    </w:tbl>
    <w:p w14:paraId="09E86F67" w14:textId="66174975" w:rsidR="00861EAB" w:rsidRDefault="009730BC" w:rsidP="009730BC">
      <w:pPr>
        <w:pStyle w:val="2"/>
      </w:pPr>
      <w:bookmarkStart w:id="25" w:name="_Toc171352252"/>
      <w:proofErr w:type="gramStart"/>
      <w:r>
        <w:rPr>
          <w:rFonts w:hint="eastAsia"/>
        </w:rPr>
        <w:t>展锐平台</w:t>
      </w:r>
      <w:proofErr w:type="gramEnd"/>
      <w:r>
        <w:rPr>
          <w:rFonts w:hint="eastAsia"/>
        </w:rPr>
        <w:t>（U</w:t>
      </w:r>
      <w:r>
        <w:t>DX710/SL</w:t>
      </w:r>
      <w:r>
        <w:rPr>
          <w:rFonts w:hint="eastAsia"/>
        </w:rPr>
        <w:t>8563）</w:t>
      </w:r>
      <w:bookmarkEnd w:id="25"/>
    </w:p>
    <w:p w14:paraId="5076F3F2" w14:textId="4E7A8257" w:rsidR="0027688C" w:rsidRDefault="0027688C" w:rsidP="0027688C">
      <w:proofErr w:type="gramStart"/>
      <w:r>
        <w:rPr>
          <w:rFonts w:hint="eastAsia"/>
        </w:rPr>
        <w:t>展锐平台</w:t>
      </w:r>
      <w:proofErr w:type="gramEnd"/>
      <w:r>
        <w:rPr>
          <w:rFonts w:hint="eastAsia"/>
        </w:rPr>
        <w:t>日志抓取有四种场景：</w:t>
      </w:r>
    </w:p>
    <w:p w14:paraId="7E7965A6" w14:textId="40AE3F7D" w:rsidR="0027688C" w:rsidRDefault="0027688C" w:rsidP="0027688C">
      <w:r>
        <w:t>1.</w:t>
      </w:r>
      <w:r>
        <w:rPr>
          <w:rFonts w:hint="eastAsia"/>
        </w:rPr>
        <w:t>模组正常状态下的</w:t>
      </w:r>
      <w:r>
        <w:t>AP</w:t>
      </w:r>
      <w:r>
        <w:rPr>
          <w:rFonts w:hint="eastAsia"/>
        </w:rPr>
        <w:t>日志与</w:t>
      </w:r>
      <w:r>
        <w:rPr>
          <w:rFonts w:hint="eastAsia"/>
        </w:rPr>
        <w:t>C</w:t>
      </w:r>
      <w:r>
        <w:t>P</w:t>
      </w:r>
      <w:r>
        <w:rPr>
          <w:rFonts w:hint="eastAsia"/>
        </w:rPr>
        <w:t>日志</w:t>
      </w:r>
    </w:p>
    <w:p w14:paraId="123D903D" w14:textId="4FAFCD1A" w:rsidR="0027688C" w:rsidRDefault="0027688C" w:rsidP="0027688C">
      <w:r>
        <w:rPr>
          <w:rFonts w:hint="eastAsia"/>
        </w:rPr>
        <w:t>2</w:t>
      </w:r>
      <w:r>
        <w:t>.</w:t>
      </w:r>
      <w:r>
        <w:rPr>
          <w:rFonts w:hint="eastAsia"/>
        </w:rPr>
        <w:t>模组异常进入</w:t>
      </w:r>
      <w:r>
        <w:rPr>
          <w:rFonts w:hint="eastAsia"/>
        </w:rPr>
        <w:t>dump</w:t>
      </w:r>
      <w:r>
        <w:rPr>
          <w:rFonts w:hint="eastAsia"/>
        </w:rPr>
        <w:t>状态的</w:t>
      </w:r>
      <w:r>
        <w:rPr>
          <w:rFonts w:hint="eastAsia"/>
        </w:rPr>
        <w:t>a</w:t>
      </w:r>
      <w:r>
        <w:t xml:space="preserve">p </w:t>
      </w:r>
      <w:r>
        <w:rPr>
          <w:rFonts w:hint="eastAsia"/>
        </w:rPr>
        <w:t>dump</w:t>
      </w:r>
      <w:r>
        <w:rPr>
          <w:rFonts w:hint="eastAsia"/>
        </w:rPr>
        <w:t>与</w:t>
      </w:r>
      <w:r>
        <w:rPr>
          <w:rFonts w:hint="eastAsia"/>
        </w:rPr>
        <w:t>c</w:t>
      </w:r>
      <w:r>
        <w:t xml:space="preserve">p </w:t>
      </w:r>
      <w:r>
        <w:rPr>
          <w:rFonts w:hint="eastAsia"/>
        </w:rPr>
        <w:t>dump</w:t>
      </w:r>
    </w:p>
    <w:p w14:paraId="265C4061" w14:textId="397A0EFC" w:rsidR="0027688C" w:rsidRDefault="0027688C" w:rsidP="0027688C">
      <w:pPr>
        <w:pStyle w:val="3"/>
      </w:pPr>
      <w:bookmarkStart w:id="26" w:name="_Toc171352253"/>
      <w:r>
        <w:rPr>
          <w:rFonts w:hint="eastAsia"/>
        </w:rPr>
        <w:t>A</w:t>
      </w:r>
      <w:r>
        <w:t>P</w:t>
      </w:r>
      <w:r>
        <w:rPr>
          <w:rFonts w:hint="eastAsia"/>
        </w:rPr>
        <w:t>日志抓取</w:t>
      </w:r>
      <w:bookmarkEnd w:id="26"/>
    </w:p>
    <w:p w14:paraId="36E84AC0" w14:textId="77777777" w:rsidR="00F4268A" w:rsidRDefault="00F4268A" w:rsidP="00F4268A">
      <w:r>
        <w:rPr>
          <w:rFonts w:hint="eastAsia"/>
        </w:rPr>
        <w:t>A</w:t>
      </w:r>
      <w:r>
        <w:t>P</w:t>
      </w:r>
      <w:r>
        <w:rPr>
          <w:rFonts w:hint="eastAsia"/>
        </w:rPr>
        <w:t>日志抓取有两种方式：</w:t>
      </w:r>
    </w:p>
    <w:p w14:paraId="062021F4" w14:textId="77777777" w:rsidR="007E196F" w:rsidRDefault="00F4268A" w:rsidP="00F4268A">
      <w:r>
        <w:rPr>
          <w:rFonts w:hint="eastAsia"/>
        </w:rPr>
        <w:t>1</w:t>
      </w:r>
      <w:r>
        <w:t>.</w:t>
      </w:r>
      <w:r w:rsidR="007E196F">
        <w:rPr>
          <w:rFonts w:hint="eastAsia"/>
        </w:rPr>
        <w:t>本地抓取</w:t>
      </w:r>
    </w:p>
    <w:p w14:paraId="08887022" w14:textId="7445C16F" w:rsidR="00F4268A" w:rsidRDefault="00F4268A" w:rsidP="00F4268A">
      <w:r>
        <w:rPr>
          <w:rFonts w:hint="eastAsia"/>
        </w:rPr>
        <w:lastRenderedPageBreak/>
        <w:t>当客户上位机存储空间充足的情况下，可以</w:t>
      </w:r>
      <w:r w:rsidR="007E196F">
        <w:rPr>
          <w:rFonts w:hint="eastAsia"/>
        </w:rPr>
        <w:t>使用本地抓取</w:t>
      </w:r>
      <w:r>
        <w:rPr>
          <w:rFonts w:hint="eastAsia"/>
        </w:rPr>
        <w:t>直接存储到上位机；</w:t>
      </w:r>
    </w:p>
    <w:p w14:paraId="75428DA8" w14:textId="77777777" w:rsidR="00F4268A" w:rsidRDefault="00F4268A" w:rsidP="00F4268A">
      <w:r>
        <w:rPr>
          <w:rFonts w:hint="eastAsia"/>
        </w:rPr>
        <w:t>命令如下：</w:t>
      </w:r>
    </w:p>
    <w:p w14:paraId="154166E9" w14:textId="77777777" w:rsidR="00F4268A" w:rsidRDefault="00F4268A" w:rsidP="00F4268A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  <w:r>
        <w:t xml:space="preserve"> –</w:t>
      </w:r>
      <w:r>
        <w:rPr>
          <w:rFonts w:hint="eastAsia"/>
        </w:rPr>
        <w:t>a</w:t>
      </w:r>
      <w:r>
        <w:t xml:space="preserve"> 0</w:t>
      </w:r>
    </w:p>
    <w:p w14:paraId="1D267DC8" w14:textId="4FBAF474" w:rsidR="007E196F" w:rsidRDefault="00F4268A" w:rsidP="00F4268A">
      <w:r>
        <w:t>2.</w:t>
      </w:r>
      <w:r w:rsidRPr="00034D52">
        <w:rPr>
          <w:rFonts w:hint="eastAsia"/>
        </w:rPr>
        <w:t xml:space="preserve"> </w:t>
      </w:r>
      <w:proofErr w:type="spellStart"/>
      <w:r w:rsidR="007E196F">
        <w:rPr>
          <w:rFonts w:hint="eastAsia"/>
        </w:rPr>
        <w:t>tftp</w:t>
      </w:r>
      <w:proofErr w:type="spellEnd"/>
      <w:r w:rsidR="007E196F">
        <w:rPr>
          <w:rFonts w:hint="eastAsia"/>
        </w:rPr>
        <w:t>抓取</w:t>
      </w:r>
    </w:p>
    <w:p w14:paraId="0915BC4F" w14:textId="474AD6FD" w:rsidR="00F4268A" w:rsidRDefault="00F4268A" w:rsidP="00F4268A">
      <w:r>
        <w:rPr>
          <w:rFonts w:hint="eastAsia"/>
        </w:rPr>
        <w:t>当上位</w:t>
      </w:r>
      <w:proofErr w:type="gramStart"/>
      <w:r>
        <w:rPr>
          <w:rFonts w:hint="eastAsia"/>
        </w:rPr>
        <w:t>机空间</w:t>
      </w:r>
      <w:proofErr w:type="gramEnd"/>
      <w:r>
        <w:rPr>
          <w:rFonts w:hint="eastAsia"/>
        </w:rPr>
        <w:t>不足，</w:t>
      </w:r>
      <w:proofErr w:type="gramStart"/>
      <w:r>
        <w:rPr>
          <w:rFonts w:hint="eastAsia"/>
        </w:rPr>
        <w:t>且模</w:t>
      </w:r>
      <w:proofErr w:type="gramEnd"/>
      <w:r>
        <w:rPr>
          <w:rFonts w:hint="eastAsia"/>
        </w:rPr>
        <w:t>组需要</w:t>
      </w:r>
      <w:proofErr w:type="gramStart"/>
      <w:r>
        <w:rPr>
          <w:rFonts w:hint="eastAsia"/>
        </w:rPr>
        <w:t>长期挂测</w:t>
      </w:r>
      <w:proofErr w:type="gramEnd"/>
      <w:r>
        <w:rPr>
          <w:rFonts w:hint="eastAsia"/>
        </w:rPr>
        <w:t>的情况下，可以借助</w:t>
      </w:r>
      <w:proofErr w:type="spellStart"/>
      <w:r>
        <w:rPr>
          <w:rFonts w:hint="eastAsia"/>
        </w:rPr>
        <w:t>tftp</w:t>
      </w:r>
      <w:proofErr w:type="spellEnd"/>
      <w:r>
        <w:rPr>
          <w:rFonts w:hint="eastAsia"/>
        </w:rPr>
        <w:t>工具将</w:t>
      </w:r>
      <w:r w:rsidR="00D225C5">
        <w:rPr>
          <w:rFonts w:hint="eastAsia"/>
        </w:rPr>
        <w:t>ap</w:t>
      </w:r>
      <w:r w:rsidR="00D225C5">
        <w:t xml:space="preserve"> </w:t>
      </w:r>
      <w:r>
        <w:t>log</w:t>
      </w:r>
      <w:r>
        <w:rPr>
          <w:rFonts w:hint="eastAsia"/>
        </w:rPr>
        <w:t>转存到大空间的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上；双击</w:t>
      </w:r>
      <w:r>
        <w:rPr>
          <w:rFonts w:hint="eastAsia"/>
        </w:rPr>
        <w:t>tftp</w:t>
      </w:r>
      <w:r>
        <w:t>d64.exe</w:t>
      </w:r>
      <w:r>
        <w:rPr>
          <w:rFonts w:hint="eastAsia"/>
        </w:rPr>
        <w:t>，配置日志存储路径与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</w:t>
      </w:r>
      <w:r>
        <w:rPr>
          <w:rFonts w:hint="eastAsia"/>
        </w:rPr>
        <w:t xml:space="preserve">( </w:t>
      </w:r>
      <w:r>
        <w:t>W</w:t>
      </w:r>
      <w:r>
        <w:rPr>
          <w:rFonts w:hint="eastAsia"/>
        </w:rPr>
        <w:t>indows</w:t>
      </w:r>
      <w:r>
        <w:rPr>
          <w:rFonts w:hint="eastAsia"/>
        </w:rPr>
        <w:t>系统的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21E5D700" w14:textId="0314230E" w:rsidR="00F4268A" w:rsidRDefault="00F4268A" w:rsidP="00F4268A">
      <w:pPr>
        <w:pStyle w:val="Fibocomzh3"/>
      </w:pPr>
      <w:r>
        <w:drawing>
          <wp:inline distT="0" distB="0" distL="0" distR="0" wp14:anchorId="20EF4E81" wp14:editId="17A369E1">
            <wp:extent cx="6184900" cy="4766310"/>
            <wp:effectExtent l="0" t="0" r="635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7408" w14:textId="07736663" w:rsidR="00D225C5" w:rsidRDefault="00D225C5" w:rsidP="00D225C5">
      <w:pPr>
        <w:pStyle w:val="Fibocomzh5"/>
      </w:pPr>
      <w:r>
        <w:rPr>
          <w:rFonts w:hint="eastAsia"/>
        </w:rPr>
        <w:t>图</w:t>
      </w:r>
      <w:r w:rsidR="00CF39D2">
        <w:t>16</w:t>
      </w:r>
      <w:r>
        <w:t xml:space="preserve">. </w:t>
      </w:r>
      <w:proofErr w:type="spellStart"/>
      <w:r>
        <w:t>tftp</w:t>
      </w:r>
      <w:proofErr w:type="spellEnd"/>
      <w:r>
        <w:rPr>
          <w:rFonts w:hint="eastAsia"/>
        </w:rPr>
        <w:t>方式抓取</w:t>
      </w:r>
      <w:r>
        <w:t>ap log</w:t>
      </w:r>
    </w:p>
    <w:p w14:paraId="0975EC9A" w14:textId="77777777" w:rsidR="00F4268A" w:rsidRDefault="00F4268A" w:rsidP="00F4268A">
      <w:r>
        <w:rPr>
          <w:rFonts w:hint="eastAsia"/>
        </w:rPr>
        <w:t>配置完成后，在上位</w:t>
      </w:r>
      <w:proofErr w:type="gramStart"/>
      <w:r>
        <w:rPr>
          <w:rFonts w:hint="eastAsia"/>
        </w:rPr>
        <w:t>机执行</w:t>
      </w:r>
      <w:proofErr w:type="gramEnd"/>
      <w:r>
        <w:rPr>
          <w:rFonts w:hint="eastAsia"/>
        </w:rPr>
        <w:t>下列指令，即可开始抓取</w:t>
      </w:r>
      <w:r>
        <w:rPr>
          <w:rFonts w:hint="eastAsia"/>
        </w:rPr>
        <w:t>ap</w:t>
      </w:r>
      <w:r>
        <w:rPr>
          <w:rFonts w:hint="eastAsia"/>
        </w:rPr>
        <w:t>日志，</w:t>
      </w:r>
      <w:r>
        <w:rPr>
          <w:rFonts w:hint="eastAsia"/>
        </w:rPr>
        <w:t>ap</w:t>
      </w:r>
      <w:r>
        <w:rPr>
          <w:rFonts w:hint="eastAsia"/>
        </w:rPr>
        <w:t>日志如上图</w:t>
      </w:r>
      <w:r>
        <w:rPr>
          <w:rFonts w:hint="eastAsia"/>
        </w:rPr>
        <w:t>ap</w:t>
      </w:r>
      <w:r>
        <w:t>.log</w:t>
      </w:r>
      <w:r>
        <w:rPr>
          <w:rFonts w:hint="eastAsia"/>
        </w:rPr>
        <w:t>文件：</w:t>
      </w:r>
    </w:p>
    <w:p w14:paraId="0C027C02" w14:textId="77777777" w:rsidR="00F4268A" w:rsidRDefault="00F4268A" w:rsidP="00F4268A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  <w:r>
        <w:t xml:space="preserve"> –</w:t>
      </w:r>
      <w:proofErr w:type="spellStart"/>
      <w:r>
        <w:t>i</w:t>
      </w:r>
      <w:proofErr w:type="spellEnd"/>
      <w:r>
        <w:t xml:space="preserve"> </w:t>
      </w:r>
      <w:r>
        <w:rPr>
          <w:rFonts w:hint="eastAsia"/>
        </w:rPr>
        <w:t>tftp</w:t>
      </w:r>
      <w:r>
        <w:t>:10.20.3.132 –a 2</w:t>
      </w:r>
    </w:p>
    <w:tbl>
      <w:tblPr>
        <w:tblStyle w:val="a7"/>
        <w:tblW w:w="9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741"/>
        <w:gridCol w:w="247"/>
        <w:gridCol w:w="8507"/>
      </w:tblGrid>
      <w:tr w:rsidR="00F4268A" w14:paraId="140F1041" w14:textId="77777777" w:rsidTr="000A47CF">
        <w:trPr>
          <w:trHeight w:val="1193"/>
        </w:trPr>
        <w:tc>
          <w:tcPr>
            <w:tcW w:w="247" w:type="dxa"/>
            <w:vAlign w:val="center"/>
          </w:tcPr>
          <w:p w14:paraId="565C04B5" w14:textId="77777777" w:rsidR="00F4268A" w:rsidRDefault="00F4268A" w:rsidP="000A47CF">
            <w:pPr>
              <w:jc w:val="center"/>
            </w:pPr>
          </w:p>
        </w:tc>
        <w:tc>
          <w:tcPr>
            <w:tcW w:w="741" w:type="dxa"/>
            <w:vAlign w:val="center"/>
          </w:tcPr>
          <w:p w14:paraId="232D857F" w14:textId="77777777" w:rsidR="00F4268A" w:rsidRDefault="00F4268A" w:rsidP="000A47CF">
            <w:pPr>
              <w:jc w:val="center"/>
            </w:pPr>
            <w:r w:rsidRPr="00D8305D">
              <w:rPr>
                <w:noProof/>
              </w:rPr>
              <w:drawing>
                <wp:inline distT="0" distB="0" distL="0" distR="0" wp14:anchorId="7321AD5C" wp14:editId="6E048D58">
                  <wp:extent cx="288000" cy="288000"/>
                  <wp:effectExtent l="0" t="0" r="0" b="0"/>
                  <wp:docPr id="30" name="图片 30" descr="C:\Users\Administrator\Desktop\图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right w:val="single" w:sz="4" w:space="0" w:color="DDDDDD"/>
            </w:tcBorders>
            <w:vAlign w:val="center"/>
          </w:tcPr>
          <w:p w14:paraId="246728A3" w14:textId="77777777" w:rsidR="00F4268A" w:rsidRDefault="00F4268A" w:rsidP="000A47CF">
            <w:pPr>
              <w:jc w:val="center"/>
            </w:pPr>
          </w:p>
        </w:tc>
        <w:tc>
          <w:tcPr>
            <w:tcW w:w="8507" w:type="dxa"/>
            <w:tcBorders>
              <w:left w:val="single" w:sz="4" w:space="0" w:color="DDDDDD"/>
            </w:tcBorders>
            <w:vAlign w:val="center"/>
          </w:tcPr>
          <w:p w14:paraId="248EC457" w14:textId="77777777" w:rsidR="00F4268A" w:rsidRDefault="00F4268A" w:rsidP="000A47CF">
            <w:pPr>
              <w:spacing w:line="360" w:lineRule="auto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确保模组连接上位机与运行</w:t>
            </w:r>
            <w:proofErr w:type="spellStart"/>
            <w:r>
              <w:rPr>
                <w:rFonts w:hint="eastAsia"/>
              </w:rPr>
              <w:t>tftp</w:t>
            </w:r>
            <w:proofErr w:type="spellEnd"/>
            <w:r>
              <w:rPr>
                <w:rFonts w:hint="eastAsia"/>
              </w:rPr>
              <w:t>工具</w:t>
            </w:r>
            <w:r>
              <w:rPr>
                <w:rFonts w:hint="eastAsia"/>
              </w:rPr>
              <w:t>P</w:t>
            </w:r>
            <w:r>
              <w:t>C IP</w:t>
            </w:r>
            <w:r>
              <w:rPr>
                <w:rFonts w:hint="eastAsia"/>
              </w:rPr>
              <w:t>地址互相</w:t>
            </w:r>
            <w:r>
              <w:rPr>
                <w:rFonts w:hint="eastAsia"/>
              </w:rPr>
              <w:t>ping</w:t>
            </w:r>
            <w:r>
              <w:rPr>
                <w:rFonts w:hint="eastAsia"/>
              </w:rPr>
              <w:t>通</w:t>
            </w:r>
          </w:p>
        </w:tc>
      </w:tr>
    </w:tbl>
    <w:p w14:paraId="5D499103" w14:textId="7BE6C523" w:rsidR="0027688C" w:rsidRDefault="0027688C" w:rsidP="0027688C">
      <w:pPr>
        <w:pStyle w:val="3"/>
      </w:pPr>
      <w:bookmarkStart w:id="27" w:name="_Toc171352254"/>
      <w:r>
        <w:lastRenderedPageBreak/>
        <w:t>CP</w:t>
      </w:r>
      <w:r>
        <w:rPr>
          <w:rFonts w:hint="eastAsia"/>
        </w:rPr>
        <w:t>日志抓取</w:t>
      </w:r>
      <w:bookmarkEnd w:id="27"/>
    </w:p>
    <w:p w14:paraId="6EE7737D" w14:textId="39EB8A53" w:rsidR="00F4268A" w:rsidRDefault="00F4268A" w:rsidP="00F4268A">
      <w:r>
        <w:t>CP log</w:t>
      </w:r>
      <w:r w:rsidR="00B53E95">
        <w:rPr>
          <w:rFonts w:hint="eastAsia"/>
        </w:rPr>
        <w:t>抓取有三</w:t>
      </w:r>
      <w:r>
        <w:rPr>
          <w:rFonts w:hint="eastAsia"/>
        </w:rPr>
        <w:t>种方式：</w:t>
      </w:r>
    </w:p>
    <w:p w14:paraId="3DA06411" w14:textId="751DDCDD" w:rsidR="007E196F" w:rsidRDefault="00F4268A" w:rsidP="00F4268A">
      <w:r>
        <w:rPr>
          <w:rFonts w:hint="eastAsia"/>
        </w:rPr>
        <w:t>1</w:t>
      </w:r>
      <w:r>
        <w:t>.</w:t>
      </w:r>
      <w:r w:rsidR="007E196F">
        <w:rPr>
          <w:rFonts w:hint="eastAsia"/>
        </w:rPr>
        <w:t>本地抓取</w:t>
      </w:r>
    </w:p>
    <w:p w14:paraId="40467E44" w14:textId="041F3E29" w:rsidR="00F4268A" w:rsidRDefault="00F4268A" w:rsidP="00F4268A">
      <w:r>
        <w:rPr>
          <w:rFonts w:hint="eastAsia"/>
        </w:rPr>
        <w:t>当客户上位机存储空间充足的情况下，可以直接存储到上位机；</w:t>
      </w:r>
    </w:p>
    <w:p w14:paraId="6B66DA48" w14:textId="77777777" w:rsidR="00F4268A" w:rsidRDefault="00F4268A" w:rsidP="00F4268A">
      <w:r>
        <w:rPr>
          <w:rFonts w:hint="eastAsia"/>
        </w:rPr>
        <w:t>命令如下：</w:t>
      </w:r>
    </w:p>
    <w:p w14:paraId="63D0E55B" w14:textId="77777777" w:rsidR="00F4268A" w:rsidRDefault="00F4268A" w:rsidP="00F4268A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  <w:r>
        <w:t xml:space="preserve"> -m 30 –n 3 –s logfile</w:t>
      </w:r>
    </w:p>
    <w:p w14:paraId="5FFBAECC" w14:textId="77777777" w:rsidR="00F4268A" w:rsidRDefault="00F4268A" w:rsidP="00F4268A">
      <w:r>
        <w:rPr>
          <w:rFonts w:hint="eastAsia"/>
        </w:rPr>
        <w:t>-</w:t>
      </w:r>
      <w:r>
        <w:t>m/-n/-s</w:t>
      </w:r>
      <w:r>
        <w:rPr>
          <w:rFonts w:hint="eastAsia"/>
        </w:rPr>
        <w:t>参数可根据需求自行设置，具体功能见章节</w:t>
      </w:r>
      <w:r>
        <w:rPr>
          <w:rFonts w:hint="eastAsia"/>
        </w:rPr>
        <w:t>4</w:t>
      </w:r>
      <w:r>
        <w:rPr>
          <w:rFonts w:hint="eastAsia"/>
        </w:rPr>
        <w:t>。</w:t>
      </w:r>
    </w:p>
    <w:p w14:paraId="28CDF6DB" w14:textId="6F4643EF" w:rsidR="007E196F" w:rsidRDefault="00F4268A" w:rsidP="00F4268A">
      <w:r>
        <w:rPr>
          <w:rFonts w:hint="eastAsia"/>
        </w:rPr>
        <w:t>2</w:t>
      </w:r>
      <w:r>
        <w:t>.</w:t>
      </w:r>
      <w:r w:rsidR="007E196F">
        <w:rPr>
          <w:rFonts w:hint="eastAsia"/>
        </w:rPr>
        <w:t>代理方式抓取</w:t>
      </w:r>
    </w:p>
    <w:p w14:paraId="556DA0AC" w14:textId="6A7BC1FD" w:rsidR="00F4268A" w:rsidRDefault="00F4268A" w:rsidP="00F4268A">
      <w:r>
        <w:rPr>
          <w:rFonts w:hint="eastAsia"/>
        </w:rPr>
        <w:t>当上位</w:t>
      </w:r>
      <w:proofErr w:type="gramStart"/>
      <w:r>
        <w:rPr>
          <w:rFonts w:hint="eastAsia"/>
        </w:rPr>
        <w:t>机空间</w:t>
      </w:r>
      <w:proofErr w:type="gramEnd"/>
      <w:r>
        <w:rPr>
          <w:rFonts w:hint="eastAsia"/>
        </w:rPr>
        <w:t>不足的情况下，可以使用“</w:t>
      </w:r>
      <w:proofErr w:type="spellStart"/>
      <w:r>
        <w:rPr>
          <w:rFonts w:hint="eastAsia"/>
        </w:rPr>
        <w:t>logtool+</w:t>
      </w:r>
      <w:r>
        <w:t>L</w:t>
      </w:r>
      <w:r>
        <w:rPr>
          <w:rFonts w:hint="eastAsia"/>
        </w:rPr>
        <w:t>ogel</w:t>
      </w:r>
      <w:proofErr w:type="spellEnd"/>
      <w:r>
        <w:rPr>
          <w:rFonts w:hint="eastAsia"/>
        </w:rPr>
        <w:t>”将</w:t>
      </w:r>
      <w:r>
        <w:t>CP log</w:t>
      </w:r>
      <w:r>
        <w:rPr>
          <w:rFonts w:hint="eastAsia"/>
        </w:rPr>
        <w:t>转存到</w:t>
      </w:r>
      <w:r>
        <w:t>W</w:t>
      </w:r>
      <w:r>
        <w:rPr>
          <w:rFonts w:hint="eastAsia"/>
        </w:rPr>
        <w:t>indows</w:t>
      </w:r>
      <w:r>
        <w:rPr>
          <w:rFonts w:hint="eastAsia"/>
        </w:rPr>
        <w:t>系统的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上，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与上位机之间使用网线连接，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互相可</w:t>
      </w:r>
      <w:r>
        <w:rPr>
          <w:rFonts w:hint="eastAsia"/>
        </w:rPr>
        <w:t>ping</w:t>
      </w:r>
      <w:r>
        <w:rPr>
          <w:rFonts w:hint="eastAsia"/>
        </w:rPr>
        <w:t>通。</w:t>
      </w:r>
    </w:p>
    <w:p w14:paraId="69B9DB25" w14:textId="77777777" w:rsidR="00F4268A" w:rsidRDefault="00F4268A" w:rsidP="00F4268A">
      <w:r>
        <w:rPr>
          <w:rFonts w:hint="eastAsia"/>
        </w:rPr>
        <w:t>命令如下：</w:t>
      </w:r>
    </w:p>
    <w:p w14:paraId="1A191387" w14:textId="77777777" w:rsidR="00F4268A" w:rsidRDefault="00F4268A" w:rsidP="00F4268A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  <w:r>
        <w:t xml:space="preserve"> –</w:t>
      </w:r>
      <w:r>
        <w:rPr>
          <w:rFonts w:hint="eastAsia"/>
        </w:rPr>
        <w:t>d</w:t>
      </w:r>
      <w:r>
        <w:t xml:space="preserve"> </w:t>
      </w:r>
      <w:proofErr w:type="spellStart"/>
      <w:r>
        <w:t>diag_port</w:t>
      </w:r>
      <w:proofErr w:type="spellEnd"/>
      <w:r>
        <w:t xml:space="preserve"> –P 8888 &amp;</w:t>
      </w:r>
    </w:p>
    <w:p w14:paraId="4F0EE9E6" w14:textId="2B4070B2" w:rsidR="00F4268A" w:rsidRDefault="00F4268A" w:rsidP="00F4268A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  <w:r>
        <w:t xml:space="preserve"> –</w:t>
      </w:r>
      <w:r w:rsidR="002D6324">
        <w:rPr>
          <w:rFonts w:hint="eastAsia"/>
        </w:rPr>
        <w:t>p</w:t>
      </w:r>
      <w:r>
        <w:t xml:space="preserve"> </w:t>
      </w:r>
      <w:proofErr w:type="spellStart"/>
      <w:r>
        <w:t>log_port</w:t>
      </w:r>
      <w:proofErr w:type="spellEnd"/>
      <w:r>
        <w:t xml:space="preserve"> –P 8889 &amp;</w:t>
      </w:r>
    </w:p>
    <w:p w14:paraId="5F0E53C0" w14:textId="1E6BCB4C" w:rsidR="003A6E18" w:rsidRDefault="003A6E18" w:rsidP="00F4268A">
      <w:r>
        <w:rPr>
          <w:rFonts w:hint="eastAsia"/>
        </w:rPr>
        <w:t>抓取前发送如下</w:t>
      </w:r>
      <w:r>
        <w:rPr>
          <w:rFonts w:hint="eastAsia"/>
        </w:rPr>
        <w:t>A</w:t>
      </w:r>
      <w:r>
        <w:t>T</w:t>
      </w:r>
      <w:r>
        <w:rPr>
          <w:rFonts w:hint="eastAsia"/>
        </w:rPr>
        <w:t>命令，否则会出现</w:t>
      </w:r>
      <w:r>
        <w:rPr>
          <w:rFonts w:hint="eastAsia"/>
        </w:rPr>
        <w:t>log</w:t>
      </w:r>
      <w:r>
        <w:rPr>
          <w:rFonts w:hint="eastAsia"/>
        </w:rPr>
        <w:t>大量丢失的问题。</w:t>
      </w:r>
    </w:p>
    <w:p w14:paraId="3B78EC54" w14:textId="4A61B21C" w:rsidR="003A6E18" w:rsidRDefault="003A6E18" w:rsidP="003A6E18">
      <w:pPr>
        <w:pStyle w:val="Fibocomzhf5"/>
      </w:pPr>
      <w:r>
        <w:t>AT+SPLOGLEVEL=1,3,"60FBF8700FFD0008FFF0000000000000","E7F302E708FFFFFFFFFF70E7CCBFF1C000FF030CFDFFFFFF8F710000000000E3"</w:t>
      </w:r>
    </w:p>
    <w:p w14:paraId="0A2FFDD1" w14:textId="68BABDC0" w:rsidR="00F4268A" w:rsidRPr="00E67D22" w:rsidRDefault="00F4268A" w:rsidP="00F4268A">
      <w:r>
        <w:t>Windows</w:t>
      </w:r>
      <w:r>
        <w:rPr>
          <w:rFonts w:hint="eastAsia"/>
        </w:rPr>
        <w:t>系统需要</w:t>
      </w:r>
      <w:proofErr w:type="gramStart"/>
      <w:r>
        <w:rPr>
          <w:rFonts w:hint="eastAsia"/>
        </w:rPr>
        <w:t>安装展锐平台</w:t>
      </w:r>
      <w:proofErr w:type="gramEnd"/>
      <w:r>
        <w:rPr>
          <w:rFonts w:hint="eastAsia"/>
        </w:rPr>
        <w:t>提供的</w:t>
      </w:r>
      <w:proofErr w:type="spellStart"/>
      <w:r>
        <w:rPr>
          <w:rFonts w:hint="eastAsia"/>
        </w:rPr>
        <w:t>Logel</w:t>
      </w:r>
      <w:proofErr w:type="spellEnd"/>
      <w:r>
        <w:rPr>
          <w:rFonts w:hint="eastAsia"/>
        </w:rPr>
        <w:t>工具，打开工具，点击左上角的“</w:t>
      </w:r>
      <w:r>
        <w:rPr>
          <w:rFonts w:hint="eastAsia"/>
        </w:rPr>
        <w:t>capture</w:t>
      </w:r>
      <w:r>
        <w:t xml:space="preserve"> setting</w:t>
      </w:r>
      <w:r>
        <w:rPr>
          <w:rFonts w:hint="eastAsia"/>
        </w:rPr>
        <w:t>”，弹</w:t>
      </w:r>
      <w:proofErr w:type="gramStart"/>
      <w:r>
        <w:rPr>
          <w:rFonts w:hint="eastAsia"/>
        </w:rPr>
        <w:t>框如</w:t>
      </w:r>
      <w:proofErr w:type="gramEnd"/>
      <w:r>
        <w:rPr>
          <w:rFonts w:hint="eastAsia"/>
        </w:rPr>
        <w:t>下所示。</w:t>
      </w:r>
    </w:p>
    <w:p w14:paraId="6E28E58F" w14:textId="509D6265" w:rsidR="00F4268A" w:rsidRDefault="00F4268A" w:rsidP="00F4268A">
      <w:pPr>
        <w:pStyle w:val="Fibocomzh3"/>
      </w:pPr>
      <w:r w:rsidRPr="00E67D22">
        <w:lastRenderedPageBreak/>
        <w:drawing>
          <wp:inline distT="0" distB="0" distL="0" distR="0" wp14:anchorId="1E23CFEE" wp14:editId="5EECAF0E">
            <wp:extent cx="6184900" cy="3980575"/>
            <wp:effectExtent l="0" t="0" r="6350" b="1270"/>
            <wp:docPr id="25" name="图片 25" descr="D:\DingTalkAppData\DingTalk\9077886_v2\ImageFiles\1714357019556_623D9364-B743-4ccf-9694-BF22CA821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ngTalkAppData\DingTalk\9077886_v2\ImageFiles\1714357019556_623D9364-B743-4ccf-9694-BF22CA82199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98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AC56" w14:textId="43A6139C" w:rsidR="00D225C5" w:rsidRDefault="00D225C5" w:rsidP="00D225C5">
      <w:pPr>
        <w:pStyle w:val="Fibocomzh5"/>
      </w:pPr>
      <w:r>
        <w:rPr>
          <w:rFonts w:hint="eastAsia"/>
        </w:rPr>
        <w:t>图</w:t>
      </w:r>
      <w:r w:rsidR="00CF39D2">
        <w:t>17.</w:t>
      </w:r>
      <w:r>
        <w:t xml:space="preserve"> </w:t>
      </w:r>
      <w:proofErr w:type="spellStart"/>
      <w:r>
        <w:rPr>
          <w:rFonts w:hint="eastAsia"/>
        </w:rPr>
        <w:t>logtool+</w:t>
      </w:r>
      <w:r>
        <w:t>L</w:t>
      </w:r>
      <w:r>
        <w:rPr>
          <w:rFonts w:hint="eastAsia"/>
        </w:rPr>
        <w:t>ogel</w:t>
      </w:r>
      <w:proofErr w:type="spellEnd"/>
      <w:r>
        <w:rPr>
          <w:rFonts w:hint="eastAsia"/>
        </w:rPr>
        <w:t>方式抓取</w:t>
      </w:r>
      <w:r>
        <w:t>cp log</w:t>
      </w:r>
    </w:p>
    <w:p w14:paraId="31FB865A" w14:textId="77777777" w:rsidR="00F4268A" w:rsidRDefault="00F4268A" w:rsidP="00F4268A">
      <w:r w:rsidRPr="006074B1">
        <w:rPr>
          <w:rFonts w:hint="eastAsia"/>
          <w:b/>
        </w:rPr>
        <w:t>Log</w:t>
      </w:r>
      <w:r w:rsidRPr="006074B1">
        <w:rPr>
          <w:b/>
        </w:rPr>
        <w:t xml:space="preserve"> Dir</w:t>
      </w:r>
      <w:r>
        <w:rPr>
          <w:rFonts w:hint="eastAsia"/>
        </w:rPr>
        <w:t>：</w:t>
      </w:r>
      <w:r>
        <w:rPr>
          <w:rFonts w:hint="eastAsia"/>
        </w:rPr>
        <w:t>log</w:t>
      </w:r>
      <w:r>
        <w:rPr>
          <w:rFonts w:hint="eastAsia"/>
        </w:rPr>
        <w:t>存储位置，可根据需求自行设置；</w:t>
      </w:r>
    </w:p>
    <w:p w14:paraId="195DF7A6" w14:textId="77777777" w:rsidR="00F4268A" w:rsidRDefault="00F4268A" w:rsidP="00F4268A">
      <w:r w:rsidRPr="006074B1">
        <w:rPr>
          <w:rFonts w:hint="eastAsia"/>
          <w:b/>
        </w:rPr>
        <w:t>Type</w:t>
      </w:r>
      <w:r>
        <w:rPr>
          <w:rFonts w:hint="eastAsia"/>
        </w:rPr>
        <w:t>：选择</w:t>
      </w:r>
      <w:r>
        <w:t>S</w:t>
      </w:r>
      <w:r>
        <w:rPr>
          <w:rFonts w:hint="eastAsia"/>
        </w:rPr>
        <w:t>ocket</w:t>
      </w:r>
      <w:r>
        <w:rPr>
          <w:rFonts w:hint="eastAsia"/>
        </w:rPr>
        <w:t>方式；</w:t>
      </w:r>
    </w:p>
    <w:p w14:paraId="44F263AF" w14:textId="77777777" w:rsidR="00F4268A" w:rsidRDefault="00F4268A" w:rsidP="00F4268A">
      <w:r w:rsidRPr="006074B1">
        <w:rPr>
          <w:rFonts w:hint="eastAsia"/>
          <w:b/>
        </w:rPr>
        <w:t>Address</w:t>
      </w:r>
      <w:r w:rsidRPr="006074B1">
        <w:rPr>
          <w:b/>
        </w:rPr>
        <w:t>(</w:t>
      </w:r>
      <w:proofErr w:type="spellStart"/>
      <w:r w:rsidRPr="006074B1">
        <w:rPr>
          <w:b/>
        </w:rPr>
        <w:t>Diag</w:t>
      </w:r>
      <w:proofErr w:type="spellEnd"/>
      <w:r w:rsidRPr="006074B1">
        <w:rPr>
          <w:rFonts w:hint="eastAsia"/>
          <w:b/>
        </w:rPr>
        <w:t>)</w:t>
      </w:r>
      <w:r>
        <w:rPr>
          <w:rFonts w:hint="eastAsia"/>
        </w:rPr>
        <w:t>：上位机的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</w:t>
      </w:r>
    </w:p>
    <w:p w14:paraId="21E71C40" w14:textId="77777777" w:rsidR="00F4268A" w:rsidRDefault="00F4268A" w:rsidP="00F4268A">
      <w:r w:rsidRPr="006074B1">
        <w:rPr>
          <w:rFonts w:hint="eastAsia"/>
          <w:b/>
        </w:rPr>
        <w:t>Port</w:t>
      </w:r>
      <w:r w:rsidRPr="006074B1">
        <w:rPr>
          <w:b/>
        </w:rPr>
        <w:t>(</w:t>
      </w:r>
      <w:proofErr w:type="spellStart"/>
      <w:r w:rsidRPr="006074B1">
        <w:rPr>
          <w:b/>
        </w:rPr>
        <w:t>Diag</w:t>
      </w:r>
      <w:proofErr w:type="spellEnd"/>
      <w:r w:rsidRPr="006074B1">
        <w:rPr>
          <w:rFonts w:hint="eastAsia"/>
          <w:b/>
        </w:rPr>
        <w:t>)</w:t>
      </w:r>
      <w:r>
        <w:rPr>
          <w:rFonts w:hint="eastAsia"/>
        </w:rPr>
        <w:t>：</w:t>
      </w:r>
      <w:proofErr w:type="spellStart"/>
      <w:r>
        <w:rPr>
          <w:rFonts w:hint="eastAsia"/>
        </w:rPr>
        <w:t>diag</w:t>
      </w:r>
      <w:proofErr w:type="spellEnd"/>
      <w:r>
        <w:rPr>
          <w:rFonts w:hint="eastAsia"/>
        </w:rPr>
        <w:t>口对应的代理端口</w:t>
      </w:r>
    </w:p>
    <w:p w14:paraId="3A337767" w14:textId="77777777" w:rsidR="00F4268A" w:rsidRDefault="00F4268A" w:rsidP="00F4268A">
      <w:r w:rsidRPr="006074B1">
        <w:rPr>
          <w:rFonts w:hint="eastAsia"/>
          <w:b/>
        </w:rPr>
        <w:t>Address</w:t>
      </w:r>
      <w:r w:rsidRPr="006074B1">
        <w:rPr>
          <w:b/>
        </w:rPr>
        <w:t>(</w:t>
      </w:r>
      <w:r>
        <w:rPr>
          <w:b/>
        </w:rPr>
        <w:t>SMP</w:t>
      </w:r>
      <w:r w:rsidRPr="006074B1">
        <w:rPr>
          <w:rFonts w:hint="eastAsia"/>
          <w:b/>
        </w:rPr>
        <w:t>)</w:t>
      </w:r>
      <w:r>
        <w:rPr>
          <w:rFonts w:hint="eastAsia"/>
        </w:rPr>
        <w:t>：上位机的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</w:t>
      </w:r>
    </w:p>
    <w:p w14:paraId="0772978C" w14:textId="5D90AADC" w:rsidR="0027688C" w:rsidRDefault="00F4268A" w:rsidP="0027688C">
      <w:r w:rsidRPr="006074B1">
        <w:rPr>
          <w:rFonts w:hint="eastAsia"/>
          <w:b/>
        </w:rPr>
        <w:t>Port</w:t>
      </w:r>
      <w:r w:rsidRPr="006074B1">
        <w:rPr>
          <w:b/>
        </w:rPr>
        <w:t>(</w:t>
      </w:r>
      <w:r>
        <w:rPr>
          <w:b/>
        </w:rPr>
        <w:t>SMP</w:t>
      </w:r>
      <w:r w:rsidRPr="006074B1">
        <w:rPr>
          <w:rFonts w:hint="eastAsia"/>
          <w:b/>
        </w:rPr>
        <w:t>)</w:t>
      </w:r>
      <w:r>
        <w:rPr>
          <w:rFonts w:hint="eastAsia"/>
        </w:rPr>
        <w:t>：</w:t>
      </w:r>
      <w:r>
        <w:rPr>
          <w:rFonts w:hint="eastAsia"/>
        </w:rPr>
        <w:t>log</w:t>
      </w:r>
      <w:r>
        <w:rPr>
          <w:rFonts w:hint="eastAsia"/>
        </w:rPr>
        <w:t>口对应的代理端口</w:t>
      </w:r>
    </w:p>
    <w:p w14:paraId="11F79B7B" w14:textId="09DBEA39" w:rsidR="00B53E95" w:rsidRDefault="00B53E95" w:rsidP="0027688C">
      <w:r>
        <w:rPr>
          <w:rFonts w:hint="eastAsia"/>
        </w:rPr>
        <w:t>3</w:t>
      </w:r>
      <w:r>
        <w:t>.FTP</w:t>
      </w:r>
      <w:r>
        <w:rPr>
          <w:rFonts w:hint="eastAsia"/>
        </w:rPr>
        <w:t>方式抓取，使用方法可参考</w:t>
      </w:r>
      <w:r>
        <w:rPr>
          <w:rFonts w:hint="eastAsia"/>
        </w:rPr>
        <w:t>5</w:t>
      </w:r>
      <w:r>
        <w:t>.1.1.2</w:t>
      </w:r>
      <w:r>
        <w:rPr>
          <w:rFonts w:hint="eastAsia"/>
        </w:rPr>
        <w:t>章节。</w:t>
      </w:r>
    </w:p>
    <w:tbl>
      <w:tblPr>
        <w:tblStyle w:val="a7"/>
        <w:tblW w:w="9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741"/>
        <w:gridCol w:w="247"/>
        <w:gridCol w:w="8507"/>
      </w:tblGrid>
      <w:tr w:rsidR="00B53E95" w14:paraId="1644E8B6" w14:textId="77777777" w:rsidTr="00B17B2A">
        <w:trPr>
          <w:trHeight w:val="1193"/>
        </w:trPr>
        <w:tc>
          <w:tcPr>
            <w:tcW w:w="247" w:type="dxa"/>
            <w:vAlign w:val="center"/>
          </w:tcPr>
          <w:p w14:paraId="440EF0AE" w14:textId="77777777" w:rsidR="00B53E95" w:rsidRDefault="00B53E95" w:rsidP="00B17B2A">
            <w:pPr>
              <w:jc w:val="center"/>
            </w:pPr>
          </w:p>
        </w:tc>
        <w:tc>
          <w:tcPr>
            <w:tcW w:w="741" w:type="dxa"/>
            <w:vAlign w:val="center"/>
          </w:tcPr>
          <w:p w14:paraId="0C341E7A" w14:textId="77777777" w:rsidR="00B53E95" w:rsidRDefault="00B53E95" w:rsidP="00B17B2A">
            <w:pPr>
              <w:jc w:val="center"/>
            </w:pPr>
            <w:r w:rsidRPr="00D8305D">
              <w:rPr>
                <w:noProof/>
              </w:rPr>
              <w:drawing>
                <wp:inline distT="0" distB="0" distL="0" distR="0" wp14:anchorId="6CA03D52" wp14:editId="5A5D68C3">
                  <wp:extent cx="288000" cy="288000"/>
                  <wp:effectExtent l="0" t="0" r="0" b="0"/>
                  <wp:docPr id="38" name="图片 38" descr="C:\Users\Administrator\Desktop\图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right w:val="single" w:sz="4" w:space="0" w:color="DDDDDD"/>
            </w:tcBorders>
            <w:vAlign w:val="center"/>
          </w:tcPr>
          <w:p w14:paraId="4681EAF0" w14:textId="77777777" w:rsidR="00B53E95" w:rsidRDefault="00B53E95" w:rsidP="00B17B2A">
            <w:pPr>
              <w:jc w:val="center"/>
            </w:pPr>
          </w:p>
        </w:tc>
        <w:tc>
          <w:tcPr>
            <w:tcW w:w="8507" w:type="dxa"/>
            <w:tcBorders>
              <w:left w:val="single" w:sz="4" w:space="0" w:color="DDDDDD"/>
            </w:tcBorders>
            <w:vAlign w:val="center"/>
          </w:tcPr>
          <w:p w14:paraId="011ED102" w14:textId="2DFE27D6" w:rsidR="00B53E95" w:rsidRDefault="00B53E95" w:rsidP="00B53E95">
            <w:r>
              <w:rPr>
                <w:rFonts w:hint="eastAsia"/>
              </w:rPr>
              <w:t>上位</w:t>
            </w:r>
            <w:proofErr w:type="gramStart"/>
            <w:r>
              <w:rPr>
                <w:rFonts w:hint="eastAsia"/>
              </w:rPr>
              <w:t>机空间</w:t>
            </w:r>
            <w:proofErr w:type="gramEnd"/>
            <w:r>
              <w:rPr>
                <w:rFonts w:hint="eastAsia"/>
              </w:rPr>
              <w:t>不足的场景下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一般推荐代理方式，</w:t>
            </w:r>
            <w:r>
              <w:rPr>
                <w:rFonts w:hint="eastAsia"/>
              </w:rPr>
              <w:t>F</w:t>
            </w:r>
            <w:r>
              <w:t>TP</w:t>
            </w:r>
            <w:r>
              <w:rPr>
                <w:rFonts w:hint="eastAsia"/>
              </w:rPr>
              <w:t>方式不推荐，因为</w:t>
            </w:r>
            <w:proofErr w:type="gramStart"/>
            <w:r>
              <w:rPr>
                <w:rFonts w:hint="eastAsia"/>
              </w:rPr>
              <w:t>展锐</w:t>
            </w:r>
            <w:proofErr w:type="gramEnd"/>
            <w:r>
              <w:rPr>
                <w:rFonts w:hint="eastAsia"/>
              </w:rPr>
              <w:t>该平台</w:t>
            </w:r>
            <w:r>
              <w:rPr>
                <w:rFonts w:hint="eastAsia"/>
              </w:rPr>
              <w:t>log</w:t>
            </w:r>
            <w:r>
              <w:rPr>
                <w:rFonts w:hint="eastAsia"/>
              </w:rPr>
              <w:t>量较大，会容易出现当前文件未通过</w:t>
            </w:r>
            <w:r>
              <w:rPr>
                <w:rFonts w:hint="eastAsia"/>
              </w:rPr>
              <w:t>F</w:t>
            </w:r>
            <w:r>
              <w:t>TP</w:t>
            </w:r>
            <w:r>
              <w:rPr>
                <w:rFonts w:hint="eastAsia"/>
              </w:rPr>
              <w:t>发送出去时，下一份日志文件已经抓取，会导致内存占满，上位机无法正常使用</w:t>
            </w:r>
          </w:p>
        </w:tc>
      </w:tr>
    </w:tbl>
    <w:p w14:paraId="54B53FA8" w14:textId="77777777" w:rsidR="00B53E95" w:rsidRPr="00B53E95" w:rsidRDefault="00B53E95" w:rsidP="0027688C"/>
    <w:p w14:paraId="25E9D077" w14:textId="5D73F7B2" w:rsidR="0027688C" w:rsidRDefault="0027688C" w:rsidP="0027688C">
      <w:pPr>
        <w:pStyle w:val="3"/>
      </w:pPr>
      <w:bookmarkStart w:id="28" w:name="_Toc171352255"/>
      <w:r>
        <w:rPr>
          <w:rFonts w:hint="eastAsia"/>
        </w:rPr>
        <w:lastRenderedPageBreak/>
        <w:t>A</w:t>
      </w:r>
      <w:r>
        <w:t xml:space="preserve">P </w:t>
      </w:r>
      <w:r>
        <w:rPr>
          <w:rFonts w:hint="eastAsia"/>
        </w:rPr>
        <w:t>dump日志抓取</w:t>
      </w:r>
      <w:bookmarkEnd w:id="28"/>
    </w:p>
    <w:p w14:paraId="44F24300" w14:textId="7D05A229" w:rsidR="003A6E18" w:rsidRPr="005326D1" w:rsidRDefault="003A6E18" w:rsidP="003A6E18">
      <w:pPr>
        <w:rPr>
          <w:b/>
        </w:rPr>
      </w:pPr>
      <w:r w:rsidRPr="005326D1">
        <w:rPr>
          <w:rFonts w:hint="eastAsia"/>
          <w:b/>
        </w:rPr>
        <w:t>A</w:t>
      </w:r>
      <w:r w:rsidRPr="005326D1">
        <w:rPr>
          <w:b/>
        </w:rPr>
        <w:t xml:space="preserve">P </w:t>
      </w:r>
      <w:r w:rsidRPr="005326D1">
        <w:rPr>
          <w:rFonts w:hint="eastAsia"/>
          <w:b/>
        </w:rPr>
        <w:t>dump</w:t>
      </w:r>
      <w:r w:rsidRPr="005326D1">
        <w:rPr>
          <w:rFonts w:hint="eastAsia"/>
          <w:b/>
        </w:rPr>
        <w:t>抓取前必须在上位机集成</w:t>
      </w:r>
      <w:r w:rsidRPr="005326D1">
        <w:rPr>
          <w:b/>
        </w:rPr>
        <w:t>Sciu2s</w:t>
      </w:r>
      <w:r w:rsidRPr="005326D1">
        <w:rPr>
          <w:rFonts w:hint="eastAsia"/>
          <w:b/>
        </w:rPr>
        <w:t>驱动，集成方法可参考《</w:t>
      </w:r>
      <w:r w:rsidRPr="005326D1">
        <w:rPr>
          <w:b/>
        </w:rPr>
        <w:t>Fibocom_F6</w:t>
      </w:r>
      <w:r w:rsidRPr="005326D1">
        <w:rPr>
          <w:b/>
        </w:rPr>
        <w:t>系列</w:t>
      </w:r>
      <w:r w:rsidRPr="005326D1">
        <w:rPr>
          <w:b/>
        </w:rPr>
        <w:t>_USB</w:t>
      </w:r>
      <w:r w:rsidRPr="005326D1">
        <w:rPr>
          <w:b/>
        </w:rPr>
        <w:t>驱动安装指南</w:t>
      </w:r>
      <w:r w:rsidRPr="005326D1">
        <w:rPr>
          <w:b/>
        </w:rPr>
        <w:t>_Linux</w:t>
      </w:r>
      <w:r w:rsidRPr="005326D1">
        <w:rPr>
          <w:rFonts w:hint="eastAsia"/>
          <w:b/>
        </w:rPr>
        <w:t>》文档第</w:t>
      </w:r>
      <w:r w:rsidRPr="005326D1">
        <w:rPr>
          <w:rFonts w:hint="eastAsia"/>
          <w:b/>
        </w:rPr>
        <w:t>5</w:t>
      </w:r>
      <w:r w:rsidRPr="005326D1">
        <w:rPr>
          <w:rFonts w:hint="eastAsia"/>
          <w:b/>
        </w:rPr>
        <w:t>章节。</w:t>
      </w:r>
    </w:p>
    <w:p w14:paraId="647FEFFB" w14:textId="691B4DF8" w:rsidR="007E196F" w:rsidRDefault="007E196F" w:rsidP="007E196F">
      <w:r>
        <w:rPr>
          <w:rFonts w:hint="eastAsia"/>
        </w:rPr>
        <w:t>A</w:t>
      </w:r>
      <w:r>
        <w:t xml:space="preserve">P </w:t>
      </w:r>
      <w:r>
        <w:rPr>
          <w:rFonts w:hint="eastAsia"/>
        </w:rPr>
        <w:t>dump</w:t>
      </w:r>
      <w:r>
        <w:rPr>
          <w:rFonts w:hint="eastAsia"/>
        </w:rPr>
        <w:t>抓取有两种方式：</w:t>
      </w:r>
    </w:p>
    <w:p w14:paraId="578B1489" w14:textId="649CBD39" w:rsidR="007E196F" w:rsidRDefault="007E196F" w:rsidP="007E196F">
      <w:r>
        <w:rPr>
          <w:rFonts w:hint="eastAsia"/>
        </w:rPr>
        <w:t>1</w:t>
      </w:r>
      <w:r>
        <w:t>.</w:t>
      </w:r>
      <w:r>
        <w:rPr>
          <w:rFonts w:hint="eastAsia"/>
        </w:rPr>
        <w:t>本地抓取</w:t>
      </w:r>
    </w:p>
    <w:p w14:paraId="6C143089" w14:textId="2326849B" w:rsidR="007E196F" w:rsidRDefault="007E196F" w:rsidP="007E196F">
      <w:r>
        <w:rPr>
          <w:rFonts w:hint="eastAsia"/>
        </w:rPr>
        <w:t>当客户上位机存储空间充足时，可直接抓取到本地</w:t>
      </w:r>
    </w:p>
    <w:p w14:paraId="32065A70" w14:textId="3E9D7EE1" w:rsidR="007E196F" w:rsidRDefault="007E196F" w:rsidP="007E196F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</w:p>
    <w:p w14:paraId="49EF8EE2" w14:textId="73DE7B51" w:rsidR="007E196F" w:rsidRPr="007E196F" w:rsidRDefault="007E196F" w:rsidP="007E196F">
      <w:r>
        <w:rPr>
          <w:rFonts w:hint="eastAsia"/>
        </w:rPr>
        <w:t>2</w:t>
      </w:r>
      <w:r>
        <w:t>.</w:t>
      </w:r>
      <w:r>
        <w:rPr>
          <w:rFonts w:hint="eastAsia"/>
        </w:rPr>
        <w:t>tftp</w:t>
      </w:r>
      <w:r>
        <w:rPr>
          <w:rFonts w:hint="eastAsia"/>
        </w:rPr>
        <w:t>方式抓取</w:t>
      </w:r>
    </w:p>
    <w:p w14:paraId="08823DA2" w14:textId="34BDAE76" w:rsidR="00F4268A" w:rsidRDefault="007E196F" w:rsidP="00F4268A">
      <w:r>
        <w:rPr>
          <w:rFonts w:hint="eastAsia"/>
        </w:rPr>
        <w:t>当上位</w:t>
      </w:r>
      <w:proofErr w:type="gramStart"/>
      <w:r>
        <w:rPr>
          <w:rFonts w:hint="eastAsia"/>
        </w:rPr>
        <w:t>机空间</w:t>
      </w:r>
      <w:proofErr w:type="gramEnd"/>
      <w:r>
        <w:rPr>
          <w:rFonts w:hint="eastAsia"/>
        </w:rPr>
        <w:t>不足时，</w:t>
      </w:r>
      <w:r w:rsidR="00F4268A">
        <w:rPr>
          <w:rFonts w:hint="eastAsia"/>
        </w:rPr>
        <w:t>A</w:t>
      </w:r>
      <w:r w:rsidR="00F4268A">
        <w:t xml:space="preserve">P </w:t>
      </w:r>
      <w:r w:rsidR="00F4268A">
        <w:rPr>
          <w:rFonts w:hint="eastAsia"/>
        </w:rPr>
        <w:t>dump</w:t>
      </w:r>
      <w:r w:rsidR="00F4268A">
        <w:rPr>
          <w:rFonts w:hint="eastAsia"/>
        </w:rPr>
        <w:t>日志也需要借助</w:t>
      </w:r>
      <w:proofErr w:type="spellStart"/>
      <w:r w:rsidR="00F4268A">
        <w:rPr>
          <w:rFonts w:hint="eastAsia"/>
        </w:rPr>
        <w:t>tftp</w:t>
      </w:r>
      <w:proofErr w:type="spellEnd"/>
      <w:r w:rsidR="00F4268A">
        <w:rPr>
          <w:rFonts w:hint="eastAsia"/>
        </w:rPr>
        <w:t>工具将</w:t>
      </w:r>
      <w:r w:rsidR="00F4268A">
        <w:rPr>
          <w:rFonts w:hint="eastAsia"/>
        </w:rPr>
        <w:t>dump</w:t>
      </w:r>
      <w:r w:rsidR="00F4268A">
        <w:t xml:space="preserve"> log</w:t>
      </w:r>
      <w:r w:rsidR="00F4268A">
        <w:rPr>
          <w:rFonts w:hint="eastAsia"/>
        </w:rPr>
        <w:t>转存到大空间的</w:t>
      </w:r>
      <w:r w:rsidR="00F4268A">
        <w:rPr>
          <w:rFonts w:hint="eastAsia"/>
        </w:rPr>
        <w:t>P</w:t>
      </w:r>
      <w:r w:rsidR="00F4268A">
        <w:t>C</w:t>
      </w:r>
      <w:r w:rsidR="00F4268A">
        <w:rPr>
          <w:rFonts w:hint="eastAsia"/>
        </w:rPr>
        <w:t>上；双击</w:t>
      </w:r>
      <w:r w:rsidR="00F4268A">
        <w:rPr>
          <w:rFonts w:hint="eastAsia"/>
        </w:rPr>
        <w:t>tftp</w:t>
      </w:r>
      <w:r w:rsidR="00F4268A">
        <w:t>d64.exe</w:t>
      </w:r>
      <w:r w:rsidR="00F4268A">
        <w:rPr>
          <w:rFonts w:hint="eastAsia"/>
        </w:rPr>
        <w:t>打开</w:t>
      </w:r>
      <w:proofErr w:type="spellStart"/>
      <w:r w:rsidR="00F4268A">
        <w:rPr>
          <w:rFonts w:hint="eastAsia"/>
        </w:rPr>
        <w:t>tftp</w:t>
      </w:r>
      <w:proofErr w:type="spellEnd"/>
      <w:r w:rsidR="00F4268A">
        <w:rPr>
          <w:rFonts w:hint="eastAsia"/>
        </w:rPr>
        <w:t>工具，配置日志存储路径与</w:t>
      </w:r>
      <w:r w:rsidR="00F4268A">
        <w:rPr>
          <w:rFonts w:hint="eastAsia"/>
        </w:rPr>
        <w:t>I</w:t>
      </w:r>
      <w:r w:rsidR="00F4268A">
        <w:t>P</w:t>
      </w:r>
      <w:r w:rsidR="00F4268A">
        <w:rPr>
          <w:rFonts w:hint="eastAsia"/>
        </w:rPr>
        <w:t>地址</w:t>
      </w:r>
      <w:r w:rsidR="00F4268A">
        <w:rPr>
          <w:rFonts w:hint="eastAsia"/>
        </w:rPr>
        <w:t xml:space="preserve">( </w:t>
      </w:r>
      <w:r w:rsidR="00F4268A">
        <w:t>W</w:t>
      </w:r>
      <w:r w:rsidR="00F4268A">
        <w:rPr>
          <w:rFonts w:hint="eastAsia"/>
        </w:rPr>
        <w:t>indows</w:t>
      </w:r>
      <w:r w:rsidR="00F4268A">
        <w:rPr>
          <w:rFonts w:hint="eastAsia"/>
        </w:rPr>
        <w:t>系统的</w:t>
      </w:r>
      <w:r w:rsidR="00F4268A">
        <w:rPr>
          <w:rFonts w:hint="eastAsia"/>
        </w:rPr>
        <w:t>I</w:t>
      </w:r>
      <w:r w:rsidR="00F4268A">
        <w:t>P</w:t>
      </w:r>
      <w:r w:rsidR="00F4268A">
        <w:rPr>
          <w:rFonts w:hint="eastAsia"/>
        </w:rPr>
        <w:t>)</w:t>
      </w:r>
      <w:r w:rsidR="00F4268A">
        <w:rPr>
          <w:rFonts w:hint="eastAsia"/>
        </w:rPr>
        <w:t>。</w:t>
      </w:r>
    </w:p>
    <w:p w14:paraId="078312FF" w14:textId="77777777" w:rsidR="00F4268A" w:rsidRDefault="00F4268A" w:rsidP="00F4268A">
      <w:r>
        <w:rPr>
          <w:rFonts w:hint="eastAsia"/>
        </w:rPr>
        <w:t>在上位</w:t>
      </w:r>
      <w:proofErr w:type="gramStart"/>
      <w:r>
        <w:rPr>
          <w:rFonts w:hint="eastAsia"/>
        </w:rPr>
        <w:t>机执行</w:t>
      </w:r>
      <w:proofErr w:type="gramEnd"/>
      <w:r>
        <w:rPr>
          <w:rFonts w:hint="eastAsia"/>
        </w:rPr>
        <w:t>下列指令，</w:t>
      </w:r>
      <w:r>
        <w:rPr>
          <w:rFonts w:hint="eastAsia"/>
        </w:rPr>
        <w:t>dump</w:t>
      </w:r>
      <w:r>
        <w:rPr>
          <w:rFonts w:hint="eastAsia"/>
        </w:rPr>
        <w:t>日志则会存在配置的路径下：</w:t>
      </w:r>
    </w:p>
    <w:p w14:paraId="4A7C7B61" w14:textId="77777777" w:rsidR="00F4268A" w:rsidRPr="00ED5825" w:rsidRDefault="00F4268A" w:rsidP="00F4268A">
      <w:pPr>
        <w:pStyle w:val="Fibocomzhf5"/>
      </w:pPr>
      <w:proofErr w:type="gramStart"/>
      <w:r>
        <w:rPr>
          <w:rFonts w:hint="eastAsia"/>
        </w:rPr>
        <w:t>.</w:t>
      </w:r>
      <w:r>
        <w:t>/</w:t>
      </w:r>
      <w:proofErr w:type="spellStart"/>
      <w:proofErr w:type="gramEnd"/>
      <w:r>
        <w:t>logtool</w:t>
      </w:r>
      <w:proofErr w:type="spellEnd"/>
      <w:r>
        <w:t xml:space="preserve"> –</w:t>
      </w:r>
      <w:proofErr w:type="spellStart"/>
      <w:r>
        <w:t>i</w:t>
      </w:r>
      <w:proofErr w:type="spellEnd"/>
      <w:r>
        <w:t xml:space="preserve"> </w:t>
      </w:r>
      <w:r>
        <w:rPr>
          <w:rFonts w:hint="eastAsia"/>
        </w:rPr>
        <w:t>tftp</w:t>
      </w:r>
      <w:r>
        <w:t>:10.20.3.132</w:t>
      </w:r>
    </w:p>
    <w:p w14:paraId="449749A8" w14:textId="1BC0DB32" w:rsidR="0027688C" w:rsidRDefault="00F4268A" w:rsidP="00F4268A">
      <w:pPr>
        <w:pStyle w:val="Fibocomzh3"/>
      </w:pPr>
      <w:r>
        <w:lastRenderedPageBreak/>
        <w:drawing>
          <wp:inline distT="0" distB="0" distL="0" distR="0" wp14:anchorId="4A50810E" wp14:editId="7ED5992E">
            <wp:extent cx="5483442" cy="4826442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8013" cy="48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BE51" w14:textId="21BCCB92" w:rsidR="00D225C5" w:rsidRDefault="00D225C5" w:rsidP="00D225C5">
      <w:pPr>
        <w:pStyle w:val="Fibocomzh5"/>
      </w:pPr>
      <w:r>
        <w:rPr>
          <w:rFonts w:hint="eastAsia"/>
        </w:rPr>
        <w:t>图</w:t>
      </w:r>
      <w:r w:rsidR="00CF39D2">
        <w:t>18</w:t>
      </w:r>
      <w:r>
        <w:t xml:space="preserve">. </w:t>
      </w:r>
      <w:proofErr w:type="spellStart"/>
      <w:r>
        <w:t>t</w:t>
      </w:r>
      <w:r>
        <w:rPr>
          <w:rFonts w:hint="eastAsia"/>
        </w:rPr>
        <w:t>ftp</w:t>
      </w:r>
      <w:proofErr w:type="spellEnd"/>
      <w:r>
        <w:rPr>
          <w:rFonts w:hint="eastAsia"/>
        </w:rPr>
        <w:t>方式抓取a</w:t>
      </w:r>
      <w:r>
        <w:t xml:space="preserve">p </w:t>
      </w:r>
      <w:r>
        <w:rPr>
          <w:rFonts w:hint="eastAsia"/>
        </w:rPr>
        <w:t>dump</w:t>
      </w:r>
    </w:p>
    <w:p w14:paraId="30CD434A" w14:textId="1E2F24E2" w:rsidR="0027688C" w:rsidRDefault="0027688C" w:rsidP="0027688C">
      <w:pPr>
        <w:pStyle w:val="3"/>
      </w:pPr>
      <w:bookmarkStart w:id="29" w:name="_Toc171352256"/>
      <w:r>
        <w:t xml:space="preserve">CP </w:t>
      </w:r>
      <w:r>
        <w:rPr>
          <w:rFonts w:hint="eastAsia"/>
        </w:rPr>
        <w:t>dump日志抓取</w:t>
      </w:r>
      <w:bookmarkEnd w:id="29"/>
    </w:p>
    <w:p w14:paraId="11A6C25A" w14:textId="23B6D5B4" w:rsidR="007E196F" w:rsidRDefault="007E196F" w:rsidP="007E196F">
      <w:r>
        <w:rPr>
          <w:rFonts w:hint="eastAsia"/>
        </w:rPr>
        <w:t>C</w:t>
      </w:r>
      <w:r>
        <w:t xml:space="preserve">P </w:t>
      </w:r>
      <w:r>
        <w:rPr>
          <w:rFonts w:hint="eastAsia"/>
        </w:rPr>
        <w:t>dump</w:t>
      </w:r>
      <w:r>
        <w:rPr>
          <w:rFonts w:hint="eastAsia"/>
        </w:rPr>
        <w:t>日志抓取支持两种方式</w:t>
      </w:r>
    </w:p>
    <w:p w14:paraId="383122B2" w14:textId="19EFEEB4" w:rsidR="007E196F" w:rsidRDefault="007E196F" w:rsidP="007E196F">
      <w:r>
        <w:rPr>
          <w:rFonts w:hint="eastAsia"/>
        </w:rPr>
        <w:t>1</w:t>
      </w:r>
      <w:r>
        <w:t>.</w:t>
      </w:r>
      <w:r>
        <w:rPr>
          <w:rFonts w:hint="eastAsia"/>
        </w:rPr>
        <w:t>本地抓取，适用于上位</w:t>
      </w:r>
      <w:proofErr w:type="gramStart"/>
      <w:r>
        <w:rPr>
          <w:rFonts w:hint="eastAsia"/>
        </w:rPr>
        <w:t>机空间</w:t>
      </w:r>
      <w:proofErr w:type="gramEnd"/>
      <w:r>
        <w:rPr>
          <w:rFonts w:hint="eastAsia"/>
        </w:rPr>
        <w:t>充足的场景；</w:t>
      </w:r>
    </w:p>
    <w:p w14:paraId="266A0338" w14:textId="37276333" w:rsidR="0027688C" w:rsidRDefault="007E196F" w:rsidP="00F4268A">
      <w:r>
        <w:rPr>
          <w:rFonts w:hint="eastAsia"/>
        </w:rPr>
        <w:t>2</w:t>
      </w:r>
      <w:r>
        <w:t>.</w:t>
      </w:r>
      <w:r>
        <w:rPr>
          <w:rFonts w:hint="eastAsia"/>
        </w:rPr>
        <w:t>代理方式（</w:t>
      </w:r>
      <w:proofErr w:type="spellStart"/>
      <w:r>
        <w:rPr>
          <w:rFonts w:hint="eastAsia"/>
        </w:rPr>
        <w:t>logtool</w:t>
      </w:r>
      <w:r>
        <w:t>+L</w:t>
      </w:r>
      <w:r>
        <w:rPr>
          <w:rFonts w:hint="eastAsia"/>
        </w:rPr>
        <w:t>ogel</w:t>
      </w:r>
      <w:proofErr w:type="spellEnd"/>
      <w:r>
        <w:rPr>
          <w:rFonts w:hint="eastAsia"/>
        </w:rPr>
        <w:t>）抓取，适用于上位</w:t>
      </w:r>
      <w:proofErr w:type="gramStart"/>
      <w:r>
        <w:rPr>
          <w:rFonts w:hint="eastAsia"/>
        </w:rPr>
        <w:t>机空间</w:t>
      </w:r>
      <w:proofErr w:type="gramEnd"/>
      <w:r>
        <w:rPr>
          <w:rFonts w:hint="eastAsia"/>
        </w:rPr>
        <w:t>不足的场景；</w:t>
      </w:r>
    </w:p>
    <w:tbl>
      <w:tblPr>
        <w:tblStyle w:val="a7"/>
        <w:tblW w:w="9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"/>
        <w:gridCol w:w="741"/>
        <w:gridCol w:w="247"/>
        <w:gridCol w:w="8507"/>
      </w:tblGrid>
      <w:tr w:rsidR="007E196F" w14:paraId="2A270451" w14:textId="77777777" w:rsidTr="00B17B2A">
        <w:trPr>
          <w:trHeight w:val="1193"/>
        </w:trPr>
        <w:tc>
          <w:tcPr>
            <w:tcW w:w="247" w:type="dxa"/>
            <w:vAlign w:val="center"/>
          </w:tcPr>
          <w:p w14:paraId="0ABA7327" w14:textId="77777777" w:rsidR="007E196F" w:rsidRDefault="007E196F" w:rsidP="00B17B2A">
            <w:pPr>
              <w:jc w:val="center"/>
            </w:pPr>
          </w:p>
        </w:tc>
        <w:tc>
          <w:tcPr>
            <w:tcW w:w="741" w:type="dxa"/>
            <w:vAlign w:val="center"/>
          </w:tcPr>
          <w:p w14:paraId="2DE04C8F" w14:textId="77777777" w:rsidR="007E196F" w:rsidRDefault="007E196F" w:rsidP="00B17B2A">
            <w:pPr>
              <w:jc w:val="center"/>
            </w:pPr>
            <w:r w:rsidRPr="00D8305D">
              <w:rPr>
                <w:noProof/>
              </w:rPr>
              <w:drawing>
                <wp:inline distT="0" distB="0" distL="0" distR="0" wp14:anchorId="35DD6A26" wp14:editId="0A3DFBAA">
                  <wp:extent cx="288000" cy="288000"/>
                  <wp:effectExtent l="0" t="0" r="0" b="0"/>
                  <wp:docPr id="35" name="图片 35" descr="C:\Users\Administrator\Desktop\图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图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" w:type="dxa"/>
            <w:tcBorders>
              <w:right w:val="single" w:sz="4" w:space="0" w:color="DDDDDD"/>
            </w:tcBorders>
            <w:vAlign w:val="center"/>
          </w:tcPr>
          <w:p w14:paraId="10E5C820" w14:textId="77777777" w:rsidR="007E196F" w:rsidRDefault="007E196F" w:rsidP="00B17B2A">
            <w:pPr>
              <w:jc w:val="center"/>
            </w:pPr>
          </w:p>
        </w:tc>
        <w:tc>
          <w:tcPr>
            <w:tcW w:w="8507" w:type="dxa"/>
            <w:tcBorders>
              <w:left w:val="single" w:sz="4" w:space="0" w:color="DDDDDD"/>
            </w:tcBorders>
            <w:vAlign w:val="center"/>
          </w:tcPr>
          <w:p w14:paraId="492A8541" w14:textId="77777777" w:rsidR="007E196F" w:rsidRDefault="007E196F" w:rsidP="007E196F"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 xml:space="preserve"> C</w:t>
            </w:r>
            <w:r>
              <w:t xml:space="preserve">P </w:t>
            </w:r>
            <w:r>
              <w:rPr>
                <w:rFonts w:hint="eastAsia"/>
              </w:rPr>
              <w:t>dump</w:t>
            </w:r>
            <w:r>
              <w:rPr>
                <w:rFonts w:hint="eastAsia"/>
              </w:rPr>
              <w:t>日志较大，上位</w:t>
            </w:r>
            <w:proofErr w:type="gramStart"/>
            <w:r>
              <w:rPr>
                <w:rFonts w:hint="eastAsia"/>
              </w:rPr>
              <w:t>机空间</w:t>
            </w:r>
            <w:proofErr w:type="gramEnd"/>
            <w:r>
              <w:rPr>
                <w:rFonts w:hint="eastAsia"/>
              </w:rPr>
              <w:t>一般不满足，所以建议使用“</w:t>
            </w:r>
            <w:proofErr w:type="spellStart"/>
            <w:r>
              <w:rPr>
                <w:rFonts w:hint="eastAsia"/>
              </w:rPr>
              <w:t>logtool</w:t>
            </w:r>
            <w:r>
              <w:t>+L</w:t>
            </w:r>
            <w:r>
              <w:rPr>
                <w:rFonts w:hint="eastAsia"/>
              </w:rPr>
              <w:t>ogel</w:t>
            </w:r>
            <w:proofErr w:type="spellEnd"/>
            <w:r>
              <w:rPr>
                <w:rFonts w:hint="eastAsia"/>
              </w:rPr>
              <w:t>”的方式抓取。具体方法参考</w:t>
            </w:r>
            <w:r>
              <w:rPr>
                <w:rFonts w:hint="eastAsia"/>
              </w:rPr>
              <w:t>5</w:t>
            </w:r>
            <w:r>
              <w:t>.2.2</w:t>
            </w:r>
            <w:r>
              <w:rPr>
                <w:rFonts w:hint="eastAsia"/>
              </w:rPr>
              <w:t>章节的第二种方式。</w:t>
            </w:r>
          </w:p>
          <w:p w14:paraId="5A3B25D3" w14:textId="0FBFB90B" w:rsidR="00AD0FFC" w:rsidRDefault="00AD0FFC" w:rsidP="007E196F"/>
        </w:tc>
      </w:tr>
    </w:tbl>
    <w:p w14:paraId="196E46E4" w14:textId="5FED08C0" w:rsidR="00AD0FFC" w:rsidRDefault="00AD0FFC" w:rsidP="00AD0FFC">
      <w:pPr>
        <w:pStyle w:val="2"/>
      </w:pPr>
      <w:bookmarkStart w:id="30" w:name="_Toc171352257"/>
      <w:proofErr w:type="gramStart"/>
      <w:r>
        <w:rPr>
          <w:rFonts w:hint="eastAsia"/>
        </w:rPr>
        <w:lastRenderedPageBreak/>
        <w:t>展锐平台</w:t>
      </w:r>
      <w:proofErr w:type="gramEnd"/>
      <w:r w:rsidR="008710D6">
        <w:rPr>
          <w:rFonts w:hint="eastAsia"/>
        </w:rPr>
        <w:t>（P</w:t>
      </w:r>
      <w:r w:rsidR="008710D6">
        <w:t>CIE</w:t>
      </w:r>
      <w:r w:rsidR="008710D6">
        <w:rPr>
          <w:rFonts w:hint="eastAsia"/>
        </w:rPr>
        <w:t>）</w:t>
      </w:r>
      <w:bookmarkEnd w:id="30"/>
    </w:p>
    <w:p w14:paraId="4CD8FB92" w14:textId="7BA25F86" w:rsidR="00AD0FFC" w:rsidRDefault="00AD0FFC" w:rsidP="00AD0FFC">
      <w:r>
        <w:rPr>
          <w:rFonts w:hint="eastAsia"/>
        </w:rPr>
        <w:t>由于</w:t>
      </w:r>
      <w:r>
        <w:rPr>
          <w:rFonts w:hint="eastAsia"/>
        </w:rPr>
        <w:t>P</w:t>
      </w:r>
      <w:r>
        <w:t>CIE</w:t>
      </w:r>
      <w:r>
        <w:rPr>
          <w:rFonts w:hint="eastAsia"/>
        </w:rPr>
        <w:t>设备枚举的端口不同，所以需要指定端口进行</w:t>
      </w:r>
      <w:r>
        <w:rPr>
          <w:rFonts w:hint="eastAsia"/>
        </w:rPr>
        <w:t>log</w:t>
      </w:r>
      <w:r>
        <w:rPr>
          <w:rFonts w:hint="eastAsia"/>
        </w:rPr>
        <w:t>抓取，并且具备初始条件：</w:t>
      </w:r>
    </w:p>
    <w:p w14:paraId="2541AADB" w14:textId="6BBCED76" w:rsidR="00AD0FFC" w:rsidRDefault="00AD0FFC" w:rsidP="00AD0FFC">
      <w:r>
        <w:rPr>
          <w:rFonts w:hint="eastAsia"/>
        </w:rPr>
        <w:t>举例：上位机</w:t>
      </w:r>
      <w:proofErr w:type="spellStart"/>
      <w:r>
        <w:rPr>
          <w:rFonts w:hint="eastAsia"/>
        </w:rPr>
        <w:t>diag</w:t>
      </w:r>
      <w:proofErr w:type="spellEnd"/>
      <w:r>
        <w:rPr>
          <w:rFonts w:hint="eastAsia"/>
        </w:rPr>
        <w:t>口名称及路径：</w:t>
      </w:r>
      <w:bookmarkStart w:id="31" w:name="OLE_LINK1"/>
      <w:bookmarkStart w:id="32" w:name="OLE_LINK2"/>
      <w:r>
        <w:rPr>
          <w:rFonts w:hint="eastAsia"/>
        </w:rPr>
        <w:t>/</w:t>
      </w:r>
      <w:r>
        <w:t>dev/</w:t>
      </w:r>
      <w:proofErr w:type="spellStart"/>
      <w:r>
        <w:t>sdiag_nr</w:t>
      </w:r>
      <w:bookmarkEnd w:id="31"/>
      <w:bookmarkEnd w:id="32"/>
      <w:proofErr w:type="spellEnd"/>
      <w:r>
        <w:t xml:space="preserve"> ;</w:t>
      </w:r>
      <w:r w:rsidRPr="00AD0FFC">
        <w:rPr>
          <w:rFonts w:hint="eastAsia"/>
        </w:rPr>
        <w:t xml:space="preserve"> </w:t>
      </w:r>
      <w:r>
        <w:rPr>
          <w:rFonts w:hint="eastAsia"/>
        </w:rPr>
        <w:t>上位机</w:t>
      </w:r>
      <w:r>
        <w:t>log</w:t>
      </w:r>
      <w:r>
        <w:rPr>
          <w:rFonts w:hint="eastAsia"/>
        </w:rPr>
        <w:t>口名称及路径：</w:t>
      </w:r>
      <w:r>
        <w:rPr>
          <w:rFonts w:hint="eastAsia"/>
        </w:rPr>
        <w:t>/</w:t>
      </w:r>
      <w:r>
        <w:t>dev/</w:t>
      </w:r>
      <w:proofErr w:type="spellStart"/>
      <w:r>
        <w:t>slog_nr</w:t>
      </w:r>
      <w:proofErr w:type="spellEnd"/>
    </w:p>
    <w:p w14:paraId="49EEB4F6" w14:textId="2BEA32B1" w:rsidR="00AD0FFC" w:rsidRPr="00AD0FFC" w:rsidRDefault="00AD0FFC" w:rsidP="00AD0FFC">
      <w:pPr>
        <w:ind w:firstLineChars="300" w:firstLine="630"/>
      </w:pPr>
      <w:r w:rsidRPr="00AD0FFC">
        <w:rPr>
          <w:rFonts w:hint="eastAsia"/>
        </w:rPr>
        <w:t>当前设备</w:t>
      </w:r>
      <w:proofErr w:type="spellStart"/>
      <w:r w:rsidRPr="00AD0FFC">
        <w:rPr>
          <w:rFonts w:hint="eastAsia"/>
        </w:rPr>
        <w:t>ip</w:t>
      </w:r>
      <w:proofErr w:type="spellEnd"/>
      <w:r w:rsidRPr="00AD0FFC">
        <w:rPr>
          <w:rFonts w:hint="eastAsia"/>
        </w:rPr>
        <w:t>地址是</w:t>
      </w:r>
      <w:r w:rsidRPr="00AD0FFC">
        <w:rPr>
          <w:rFonts w:hint="eastAsia"/>
        </w:rPr>
        <w:t>192.168.0.1</w:t>
      </w:r>
      <w:r w:rsidRPr="00AD0FFC">
        <w:rPr>
          <w:rFonts w:hint="eastAsia"/>
        </w:rPr>
        <w:t>，</w:t>
      </w:r>
      <w:proofErr w:type="spellStart"/>
      <w:r w:rsidRPr="00AD0FFC">
        <w:rPr>
          <w:rFonts w:hint="eastAsia"/>
        </w:rPr>
        <w:t>tftp</w:t>
      </w:r>
      <w:proofErr w:type="spellEnd"/>
      <w:r w:rsidRPr="00AD0FFC">
        <w:rPr>
          <w:rFonts w:hint="eastAsia"/>
        </w:rPr>
        <w:t>地址</w:t>
      </w:r>
      <w:r w:rsidRPr="00AD0FFC">
        <w:rPr>
          <w:rFonts w:hint="eastAsia"/>
        </w:rPr>
        <w:t>192.168.0.2</w:t>
      </w:r>
    </w:p>
    <w:p w14:paraId="560B8722" w14:textId="589C9AF8" w:rsidR="00AD0FFC" w:rsidRDefault="00AD0FFC" w:rsidP="00AD0FFC">
      <w:pPr>
        <w:pStyle w:val="ae"/>
        <w:numPr>
          <w:ilvl w:val="0"/>
          <w:numId w:val="46"/>
        </w:numPr>
        <w:ind w:firstLineChars="0"/>
      </w:pPr>
      <w:proofErr w:type="spellStart"/>
      <w:r w:rsidRPr="00AD0FFC">
        <w:rPr>
          <w:rFonts w:hint="eastAsia"/>
        </w:rPr>
        <w:t>pcie</w:t>
      </w:r>
      <w:proofErr w:type="spellEnd"/>
      <w:r w:rsidRPr="00AD0FFC">
        <w:rPr>
          <w:rFonts w:hint="eastAsia"/>
        </w:rPr>
        <w:t>设备的</w:t>
      </w:r>
      <w:r w:rsidRPr="00AD0FFC">
        <w:rPr>
          <w:rFonts w:hint="eastAsia"/>
        </w:rPr>
        <w:t>log</w:t>
      </w:r>
      <w:r w:rsidRPr="00AD0FFC">
        <w:rPr>
          <w:rFonts w:hint="eastAsia"/>
        </w:rPr>
        <w:t>口有</w:t>
      </w:r>
      <w:r w:rsidRPr="00AD0FFC">
        <w:rPr>
          <w:rFonts w:hint="eastAsia"/>
        </w:rPr>
        <w:t>log</w:t>
      </w:r>
      <w:r w:rsidRPr="00AD0FFC">
        <w:rPr>
          <w:rFonts w:hint="eastAsia"/>
        </w:rPr>
        <w:t>吐出</w:t>
      </w:r>
      <w:r>
        <w:rPr>
          <w:rFonts w:hint="eastAsia"/>
        </w:rPr>
        <w:t>，操作：</w:t>
      </w:r>
    </w:p>
    <w:p w14:paraId="1F3796D6" w14:textId="14230BC8" w:rsidR="00AD0FFC" w:rsidRDefault="00AD0FFC" w:rsidP="00AD0FFC">
      <w:pPr>
        <w:ind w:firstLineChars="100" w:firstLine="210"/>
      </w:pPr>
      <w:r>
        <w:rPr>
          <w:rFonts w:hint="eastAsia"/>
        </w:rPr>
        <w:t>模组发送命令</w:t>
      </w:r>
      <w:proofErr w:type="spellStart"/>
      <w:r>
        <w:rPr>
          <w:rFonts w:hint="eastAsia"/>
        </w:rPr>
        <w:t>at+gtlogen</w:t>
      </w:r>
      <w:proofErr w:type="spellEnd"/>
      <w:r>
        <w:rPr>
          <w:rFonts w:hint="eastAsia"/>
        </w:rPr>
        <w:t>=</w:t>
      </w:r>
      <w:r>
        <w:t>1,</w:t>
      </w:r>
      <w:r>
        <w:rPr>
          <w:rFonts w:hint="eastAsia"/>
        </w:rPr>
        <w:t>发送命令</w:t>
      </w:r>
      <w:r>
        <w:rPr>
          <w:rFonts w:hint="eastAsia"/>
        </w:rPr>
        <w:t>cat</w:t>
      </w:r>
      <w:r>
        <w:t xml:space="preserve"> </w:t>
      </w:r>
      <w:r>
        <w:rPr>
          <w:rFonts w:hint="eastAsia"/>
        </w:rPr>
        <w:t>/</w:t>
      </w:r>
      <w:r>
        <w:t>dev/</w:t>
      </w:r>
      <w:proofErr w:type="spellStart"/>
      <w:r>
        <w:t>slog_nr</w:t>
      </w:r>
      <w:proofErr w:type="spellEnd"/>
      <w:r>
        <w:rPr>
          <w:rFonts w:hint="eastAsia"/>
        </w:rPr>
        <w:t>有</w:t>
      </w:r>
      <w:r>
        <w:rPr>
          <w:rFonts w:hint="eastAsia"/>
        </w:rPr>
        <w:t>log</w:t>
      </w:r>
      <w:r>
        <w:rPr>
          <w:rFonts w:hint="eastAsia"/>
        </w:rPr>
        <w:t>吐出；</w:t>
      </w:r>
    </w:p>
    <w:p w14:paraId="1F87A6A3" w14:textId="030F604E" w:rsidR="00AD0FFC" w:rsidRDefault="00AD0FFC" w:rsidP="00AD0FFC">
      <w:pPr>
        <w:pStyle w:val="ae"/>
        <w:numPr>
          <w:ilvl w:val="0"/>
          <w:numId w:val="46"/>
        </w:numPr>
        <w:ind w:firstLineChars="0"/>
      </w:pPr>
      <w:proofErr w:type="spellStart"/>
      <w:r w:rsidRPr="00AD0FFC">
        <w:rPr>
          <w:rFonts w:hint="eastAsia"/>
        </w:rPr>
        <w:t>logtool</w:t>
      </w:r>
      <w:proofErr w:type="spellEnd"/>
      <w:r w:rsidRPr="00AD0FFC">
        <w:rPr>
          <w:rFonts w:hint="eastAsia"/>
        </w:rPr>
        <w:t>已经在客户的编译链进行交叉编译</w:t>
      </w:r>
    </w:p>
    <w:p w14:paraId="65CD149A" w14:textId="42D7C4CE" w:rsidR="00AD0FFC" w:rsidRDefault="00AD0FFC" w:rsidP="00AD0FFC">
      <w:pPr>
        <w:pStyle w:val="3"/>
      </w:pPr>
      <w:bookmarkStart w:id="33" w:name="_Toc171352258"/>
      <w:r>
        <w:rPr>
          <w:rFonts w:hint="eastAsia"/>
        </w:rPr>
        <w:t>A</w:t>
      </w:r>
      <w:r>
        <w:t xml:space="preserve">P </w:t>
      </w:r>
      <w:r>
        <w:rPr>
          <w:rFonts w:hint="eastAsia"/>
        </w:rPr>
        <w:t>log抓取</w:t>
      </w:r>
      <w:bookmarkEnd w:id="33"/>
    </w:p>
    <w:p w14:paraId="6AA5F5F7" w14:textId="524C5644" w:rsidR="00AD0FFC" w:rsidRDefault="00AD0FFC" w:rsidP="00AD0FFC">
      <w:r>
        <w:t>AP LOG</w:t>
      </w:r>
      <w:r>
        <w:rPr>
          <w:rFonts w:hint="eastAsia"/>
        </w:rPr>
        <w:t>根据抓取</w:t>
      </w:r>
      <w:r>
        <w:rPr>
          <w:rFonts w:hint="eastAsia"/>
        </w:rPr>
        <w:t>log</w:t>
      </w:r>
      <w:r>
        <w:rPr>
          <w:rFonts w:hint="eastAsia"/>
        </w:rPr>
        <w:t>时间以及客户上位</w:t>
      </w:r>
      <w:proofErr w:type="gramStart"/>
      <w:r>
        <w:rPr>
          <w:rFonts w:hint="eastAsia"/>
        </w:rPr>
        <w:t>机环境</w:t>
      </w:r>
      <w:proofErr w:type="gramEnd"/>
      <w:r>
        <w:rPr>
          <w:rFonts w:hint="eastAsia"/>
        </w:rPr>
        <w:t>内存情况选择适合的方式</w:t>
      </w:r>
    </w:p>
    <w:p w14:paraId="06C4734E" w14:textId="39146D10" w:rsidR="00AD0FFC" w:rsidRDefault="00AD0FFC" w:rsidP="00AD0FFC">
      <w:pPr>
        <w:pStyle w:val="ae"/>
        <w:numPr>
          <w:ilvl w:val="0"/>
          <w:numId w:val="47"/>
        </w:numPr>
        <w:ind w:firstLineChars="0"/>
      </w:pPr>
      <w:r>
        <w:rPr>
          <w:rFonts w:hint="eastAsia"/>
        </w:rPr>
        <w:t>本地抓取</w:t>
      </w:r>
    </w:p>
    <w:p w14:paraId="67981B15" w14:textId="77777777" w:rsidR="00AD0FFC" w:rsidRDefault="00AD0FFC" w:rsidP="00AD0FFC">
      <w:pPr>
        <w:pStyle w:val="Fibocomzhf5"/>
      </w:pPr>
      <w:proofErr w:type="gramStart"/>
      <w:r w:rsidRPr="00AD0FFC">
        <w:t>./</w:t>
      </w:r>
      <w:proofErr w:type="spellStart"/>
      <w:proofErr w:type="gramEnd"/>
      <w:r w:rsidRPr="00AD0FFC">
        <w:t>logtool</w:t>
      </w:r>
      <w:proofErr w:type="spellEnd"/>
      <w:r w:rsidRPr="00AD0FFC">
        <w:t xml:space="preserve"> -d /dev/</w:t>
      </w:r>
      <w:proofErr w:type="spellStart"/>
      <w:r w:rsidRPr="00AD0FFC">
        <w:t>sdiag_nr</w:t>
      </w:r>
      <w:proofErr w:type="spellEnd"/>
      <w:r w:rsidRPr="00AD0FFC">
        <w:t xml:space="preserve"> -a 2</w:t>
      </w:r>
    </w:p>
    <w:p w14:paraId="06EBEB88" w14:textId="5FF0F013" w:rsidR="00AD0FFC" w:rsidRDefault="00AD0FFC" w:rsidP="00AD0FFC">
      <w:pPr>
        <w:pStyle w:val="ae"/>
        <w:numPr>
          <w:ilvl w:val="0"/>
          <w:numId w:val="47"/>
        </w:numPr>
        <w:ind w:firstLineChars="0"/>
      </w:pPr>
      <w:r>
        <w:rPr>
          <w:rFonts w:hint="eastAsia"/>
        </w:rPr>
        <w:t>T</w:t>
      </w:r>
      <w:r>
        <w:t>FTP</w:t>
      </w:r>
      <w:r>
        <w:rPr>
          <w:rFonts w:hint="eastAsia"/>
        </w:rPr>
        <w:t>抓取</w:t>
      </w:r>
    </w:p>
    <w:p w14:paraId="3936E1EB" w14:textId="288E2725" w:rsidR="00AD0FFC" w:rsidRDefault="00AD0FFC" w:rsidP="00AD0FFC">
      <w:pPr>
        <w:pStyle w:val="Fibocomzhf5"/>
      </w:pPr>
      <w:proofErr w:type="gramStart"/>
      <w:r w:rsidRPr="00AD0FFC">
        <w:t>./</w:t>
      </w:r>
      <w:proofErr w:type="spellStart"/>
      <w:proofErr w:type="gramEnd"/>
      <w:r w:rsidRPr="00AD0FFC">
        <w:t>logtool</w:t>
      </w:r>
      <w:proofErr w:type="spellEnd"/>
      <w:r w:rsidRPr="00AD0FFC">
        <w:t xml:space="preserve"> -d /dev/</w:t>
      </w:r>
      <w:proofErr w:type="spellStart"/>
      <w:r w:rsidRPr="00AD0FFC">
        <w:t>sdiag_nr</w:t>
      </w:r>
      <w:proofErr w:type="spellEnd"/>
      <w:r w:rsidRPr="00AD0FFC">
        <w:t xml:space="preserve"> -</w:t>
      </w:r>
      <w:proofErr w:type="spellStart"/>
      <w:r w:rsidRPr="00AD0FFC">
        <w:t>i</w:t>
      </w:r>
      <w:proofErr w:type="spellEnd"/>
      <w:r w:rsidRPr="00AD0FFC">
        <w:t xml:space="preserve"> tftp:192.168.0.2 -a 2</w:t>
      </w:r>
    </w:p>
    <w:p w14:paraId="70809107" w14:textId="309EBBA8" w:rsidR="00AD0FFC" w:rsidRDefault="00AD0FFC" w:rsidP="00AD0FFC">
      <w:r>
        <w:rPr>
          <w:rFonts w:hint="eastAsia"/>
        </w:rPr>
        <w:t>命令如上所示，其他应用的设置可参考</w:t>
      </w:r>
      <w:r>
        <w:rPr>
          <w:rFonts w:hint="eastAsia"/>
        </w:rPr>
        <w:t>5</w:t>
      </w:r>
      <w:r>
        <w:t>.2.1</w:t>
      </w:r>
      <w:r>
        <w:rPr>
          <w:rFonts w:hint="eastAsia"/>
        </w:rPr>
        <w:t>章节</w:t>
      </w:r>
    </w:p>
    <w:p w14:paraId="613DEB7D" w14:textId="01E9A2A4" w:rsidR="00AD0FFC" w:rsidRDefault="00AD0FFC" w:rsidP="00AD0FFC">
      <w:pPr>
        <w:pStyle w:val="3"/>
      </w:pPr>
      <w:bookmarkStart w:id="34" w:name="_Toc171352259"/>
      <w:r>
        <w:t xml:space="preserve">CP </w:t>
      </w:r>
      <w:r>
        <w:rPr>
          <w:rFonts w:hint="eastAsia"/>
        </w:rPr>
        <w:t>log抓取</w:t>
      </w:r>
      <w:bookmarkEnd w:id="34"/>
    </w:p>
    <w:p w14:paraId="1F801705" w14:textId="6072CA2D" w:rsidR="00AD0FFC" w:rsidRDefault="00AD0FFC" w:rsidP="00AD0FFC">
      <w:r>
        <w:t>CP LOG</w:t>
      </w:r>
      <w:r>
        <w:rPr>
          <w:rFonts w:hint="eastAsia"/>
        </w:rPr>
        <w:t>根据抓取</w:t>
      </w:r>
      <w:r>
        <w:rPr>
          <w:rFonts w:hint="eastAsia"/>
        </w:rPr>
        <w:t>log</w:t>
      </w:r>
      <w:r>
        <w:rPr>
          <w:rFonts w:hint="eastAsia"/>
        </w:rPr>
        <w:t>时间以及客户上位</w:t>
      </w:r>
      <w:proofErr w:type="gramStart"/>
      <w:r>
        <w:rPr>
          <w:rFonts w:hint="eastAsia"/>
        </w:rPr>
        <w:t>机环境</w:t>
      </w:r>
      <w:proofErr w:type="gramEnd"/>
      <w:r>
        <w:rPr>
          <w:rFonts w:hint="eastAsia"/>
        </w:rPr>
        <w:t>内存情况选择适合的方式</w:t>
      </w:r>
    </w:p>
    <w:p w14:paraId="0FFFD0EB" w14:textId="2C3AAD56" w:rsidR="00AD0FFC" w:rsidRDefault="00AD0FFC" w:rsidP="00AD0FFC">
      <w:pPr>
        <w:pStyle w:val="ae"/>
        <w:numPr>
          <w:ilvl w:val="0"/>
          <w:numId w:val="48"/>
        </w:numPr>
        <w:ind w:firstLineChars="0"/>
      </w:pPr>
      <w:r>
        <w:rPr>
          <w:rFonts w:hint="eastAsia"/>
        </w:rPr>
        <w:t>本地抓取</w:t>
      </w:r>
    </w:p>
    <w:p w14:paraId="46E2F399" w14:textId="77777777" w:rsidR="00AD0FFC" w:rsidRDefault="00AD0FFC" w:rsidP="00AD0FFC">
      <w:pPr>
        <w:pStyle w:val="Fibocomzhf5"/>
      </w:pPr>
      <w:proofErr w:type="gramStart"/>
      <w:r w:rsidRPr="00AD0FFC">
        <w:t>./</w:t>
      </w:r>
      <w:proofErr w:type="spellStart"/>
      <w:proofErr w:type="gramEnd"/>
      <w:r w:rsidRPr="00AD0FFC">
        <w:t>logtool</w:t>
      </w:r>
      <w:proofErr w:type="spellEnd"/>
      <w:r w:rsidRPr="00AD0FFC">
        <w:t xml:space="preserve"> -p /dev/</w:t>
      </w:r>
      <w:proofErr w:type="spellStart"/>
      <w:r w:rsidRPr="00AD0FFC">
        <w:t>slog_nr</w:t>
      </w:r>
      <w:proofErr w:type="spellEnd"/>
      <w:r w:rsidRPr="00AD0FFC">
        <w:t xml:space="preserve"> -a 1</w:t>
      </w:r>
    </w:p>
    <w:p w14:paraId="35905EEF" w14:textId="1246F2F2" w:rsidR="00AD0FFC" w:rsidRDefault="00AD0FFC" w:rsidP="00AD0FFC">
      <w:pPr>
        <w:pStyle w:val="ae"/>
        <w:numPr>
          <w:ilvl w:val="0"/>
          <w:numId w:val="48"/>
        </w:numPr>
        <w:ind w:firstLineChars="0"/>
      </w:pPr>
      <w:r>
        <w:rPr>
          <w:rFonts w:hint="eastAsia"/>
        </w:rPr>
        <w:t>T</w:t>
      </w:r>
      <w:r>
        <w:t>FTP</w:t>
      </w:r>
      <w:r>
        <w:rPr>
          <w:rFonts w:hint="eastAsia"/>
        </w:rPr>
        <w:t>抓取</w:t>
      </w:r>
    </w:p>
    <w:p w14:paraId="22FF4362" w14:textId="49DC3520" w:rsidR="00AD0FFC" w:rsidRPr="00AD0FFC" w:rsidRDefault="00AD0FFC" w:rsidP="00AD0FFC">
      <w:pPr>
        <w:pStyle w:val="Fibocomzhf5"/>
      </w:pPr>
      <w:proofErr w:type="gramStart"/>
      <w:r w:rsidRPr="00AD0FFC">
        <w:t>./</w:t>
      </w:r>
      <w:proofErr w:type="spellStart"/>
      <w:proofErr w:type="gramEnd"/>
      <w:r w:rsidRPr="00AD0FFC">
        <w:t>logtool</w:t>
      </w:r>
      <w:proofErr w:type="spellEnd"/>
      <w:r w:rsidRPr="00AD0FFC">
        <w:t xml:space="preserve"> -d /dev/</w:t>
      </w:r>
      <w:proofErr w:type="spellStart"/>
      <w:r w:rsidRPr="00AD0FFC">
        <w:t>sdiag_nr</w:t>
      </w:r>
      <w:proofErr w:type="spellEnd"/>
      <w:r w:rsidRPr="00AD0FFC">
        <w:t xml:space="preserve"> -p /dev/</w:t>
      </w:r>
      <w:proofErr w:type="spellStart"/>
      <w:r w:rsidRPr="00AD0FFC">
        <w:t>slog_nr</w:t>
      </w:r>
      <w:proofErr w:type="spellEnd"/>
      <w:r w:rsidRPr="00AD0FFC">
        <w:t xml:space="preserve"> -</w:t>
      </w:r>
      <w:proofErr w:type="spellStart"/>
      <w:r w:rsidRPr="00AD0FFC">
        <w:t>i</w:t>
      </w:r>
      <w:proofErr w:type="spellEnd"/>
      <w:r w:rsidRPr="00AD0FFC">
        <w:t xml:space="preserve"> tftp:192.168.0.2</w:t>
      </w:r>
    </w:p>
    <w:p w14:paraId="1FEEE9FD" w14:textId="6160CEC4" w:rsidR="00AD0FFC" w:rsidRDefault="00AD0FFC" w:rsidP="00AD0FFC">
      <w:pPr>
        <w:pStyle w:val="ae"/>
        <w:numPr>
          <w:ilvl w:val="0"/>
          <w:numId w:val="48"/>
        </w:numPr>
        <w:ind w:firstLineChars="0"/>
      </w:pPr>
      <w:r>
        <w:rPr>
          <w:rFonts w:hint="eastAsia"/>
        </w:rPr>
        <w:t>代理抓取</w:t>
      </w:r>
    </w:p>
    <w:p w14:paraId="737F5863" w14:textId="77777777" w:rsidR="00AD0FFC" w:rsidRDefault="00AD0FFC" w:rsidP="00AD0FFC">
      <w:pPr>
        <w:pStyle w:val="Fibocomzhf5"/>
      </w:pPr>
      <w:proofErr w:type="gramStart"/>
      <w:r>
        <w:t>./</w:t>
      </w:r>
      <w:proofErr w:type="spellStart"/>
      <w:proofErr w:type="gramEnd"/>
      <w:r>
        <w:t>logtool</w:t>
      </w:r>
      <w:proofErr w:type="spellEnd"/>
      <w:r>
        <w:t xml:space="preserve"> -d /dev/</w:t>
      </w:r>
      <w:proofErr w:type="spellStart"/>
      <w:r>
        <w:t>sdiag_nr</w:t>
      </w:r>
      <w:proofErr w:type="spellEnd"/>
      <w:r>
        <w:t xml:space="preserve"> -P 8888 &amp;</w:t>
      </w:r>
    </w:p>
    <w:p w14:paraId="1E097A33" w14:textId="77777777" w:rsidR="00AD0FFC" w:rsidRDefault="00AD0FFC" w:rsidP="00AD0FFC">
      <w:pPr>
        <w:pStyle w:val="Fibocomzhf5"/>
      </w:pPr>
      <w:proofErr w:type="gramStart"/>
      <w:r>
        <w:t>./</w:t>
      </w:r>
      <w:proofErr w:type="spellStart"/>
      <w:proofErr w:type="gramEnd"/>
      <w:r>
        <w:t>logtool</w:t>
      </w:r>
      <w:proofErr w:type="spellEnd"/>
      <w:r>
        <w:t xml:space="preserve"> -p /dev/</w:t>
      </w:r>
      <w:proofErr w:type="spellStart"/>
      <w:r>
        <w:t>slog_nr</w:t>
      </w:r>
      <w:proofErr w:type="spellEnd"/>
      <w:r>
        <w:t xml:space="preserve"> -P 8889 &amp;</w:t>
      </w:r>
    </w:p>
    <w:p w14:paraId="7B0958D7" w14:textId="1B6DE85A" w:rsidR="00AD0FFC" w:rsidRDefault="00AD0FFC" w:rsidP="00AD0FFC">
      <w:r>
        <w:rPr>
          <w:rFonts w:hint="eastAsia"/>
        </w:rPr>
        <w:t>命令如上所示，</w:t>
      </w:r>
      <w:r>
        <w:rPr>
          <w:rFonts w:hint="eastAsia"/>
        </w:rPr>
        <w:t>T</w:t>
      </w:r>
      <w:r>
        <w:t>FTP</w:t>
      </w:r>
      <w:r>
        <w:rPr>
          <w:rFonts w:hint="eastAsia"/>
        </w:rPr>
        <w:t>抓取和代理抓取如果发生</w:t>
      </w:r>
      <w:r>
        <w:rPr>
          <w:rFonts w:hint="eastAsia"/>
        </w:rPr>
        <w:t>dump</w:t>
      </w:r>
      <w:r>
        <w:rPr>
          <w:rFonts w:hint="eastAsia"/>
        </w:rPr>
        <w:t>可以同时抓取</w:t>
      </w:r>
      <w:r>
        <w:rPr>
          <w:rFonts w:hint="eastAsia"/>
        </w:rPr>
        <w:t>C</w:t>
      </w:r>
      <w:r>
        <w:t xml:space="preserve">P </w:t>
      </w:r>
      <w:r>
        <w:rPr>
          <w:rFonts w:hint="eastAsia"/>
        </w:rPr>
        <w:t>dump</w:t>
      </w:r>
      <w:r>
        <w:rPr>
          <w:rFonts w:hint="eastAsia"/>
        </w:rPr>
        <w:t>日志，</w:t>
      </w:r>
      <w:bookmarkStart w:id="35" w:name="OLE_LINK3"/>
      <w:bookmarkStart w:id="36" w:name="OLE_LINK4"/>
      <w:r>
        <w:rPr>
          <w:rFonts w:hint="eastAsia"/>
        </w:rPr>
        <w:t>其他应用的设置</w:t>
      </w:r>
      <w:bookmarkEnd w:id="35"/>
      <w:bookmarkEnd w:id="36"/>
      <w:r>
        <w:rPr>
          <w:rFonts w:hint="eastAsia"/>
        </w:rPr>
        <w:t>可参考</w:t>
      </w:r>
      <w:r>
        <w:rPr>
          <w:rFonts w:hint="eastAsia"/>
        </w:rPr>
        <w:t>5</w:t>
      </w:r>
      <w:r>
        <w:t>.2.2</w:t>
      </w:r>
      <w:r>
        <w:rPr>
          <w:rFonts w:hint="eastAsia"/>
        </w:rPr>
        <w:t>章节。</w:t>
      </w:r>
    </w:p>
    <w:p w14:paraId="62778C1A" w14:textId="77777777" w:rsidR="00AD0FFC" w:rsidRDefault="00AD0FFC" w:rsidP="00AD0FFC"/>
    <w:p w14:paraId="7FE89932" w14:textId="0A6490DC" w:rsidR="00AD0FFC" w:rsidRDefault="00AD0FFC" w:rsidP="00AD0FFC">
      <w:pPr>
        <w:pStyle w:val="3"/>
      </w:pPr>
      <w:bookmarkStart w:id="37" w:name="_Toc171352260"/>
      <w:r>
        <w:rPr>
          <w:rFonts w:hint="eastAsia"/>
        </w:rPr>
        <w:t>A</w:t>
      </w:r>
      <w:r>
        <w:t xml:space="preserve">P </w:t>
      </w:r>
      <w:r>
        <w:rPr>
          <w:rFonts w:hint="eastAsia"/>
        </w:rPr>
        <w:t>log和</w:t>
      </w:r>
      <w:r>
        <w:t xml:space="preserve">CP </w:t>
      </w:r>
      <w:r>
        <w:rPr>
          <w:rFonts w:hint="eastAsia"/>
        </w:rPr>
        <w:t>log同时抓取</w:t>
      </w:r>
      <w:bookmarkEnd w:id="37"/>
    </w:p>
    <w:p w14:paraId="4F15FBFF" w14:textId="23E3CCF3" w:rsidR="00AD0FFC" w:rsidRDefault="00AD0FFC" w:rsidP="00AD0FFC">
      <w:proofErr w:type="gramStart"/>
      <w:r>
        <w:rPr>
          <w:rFonts w:hint="eastAsia"/>
        </w:rPr>
        <w:t>由于展锐</w:t>
      </w:r>
      <w:proofErr w:type="gramEnd"/>
      <w:r>
        <w:rPr>
          <w:rFonts w:hint="eastAsia"/>
        </w:rPr>
        <w:t>log</w:t>
      </w:r>
      <w:r>
        <w:rPr>
          <w:rFonts w:hint="eastAsia"/>
        </w:rPr>
        <w:t>工具的局限性，</w:t>
      </w:r>
      <w:r>
        <w:rPr>
          <w:rFonts w:hint="eastAsia"/>
        </w:rPr>
        <w:t>cp</w:t>
      </w:r>
      <w:r>
        <w:t xml:space="preserve"> </w:t>
      </w:r>
      <w:r>
        <w:rPr>
          <w:rFonts w:hint="eastAsia"/>
        </w:rPr>
        <w:t>dump</w:t>
      </w:r>
      <w:r>
        <w:rPr>
          <w:rFonts w:hint="eastAsia"/>
        </w:rPr>
        <w:t>日志抓取需要</w:t>
      </w:r>
      <w:r>
        <w:rPr>
          <w:rFonts w:hint="eastAsia"/>
        </w:rPr>
        <w:t>2</w:t>
      </w:r>
      <w:r>
        <w:rPr>
          <w:rFonts w:hint="eastAsia"/>
        </w:rPr>
        <w:t>个端口，所以当发生</w:t>
      </w:r>
      <w:r>
        <w:rPr>
          <w:rFonts w:hint="eastAsia"/>
        </w:rPr>
        <w:t>dump</w:t>
      </w:r>
      <w:r>
        <w:rPr>
          <w:rFonts w:hint="eastAsia"/>
        </w:rPr>
        <w:t>时，无法同时抓取</w:t>
      </w:r>
      <w:r>
        <w:rPr>
          <w:rFonts w:hint="eastAsia"/>
        </w:rPr>
        <w:t>ap</w:t>
      </w:r>
      <w:r>
        <w:t xml:space="preserve"> </w:t>
      </w:r>
      <w:r>
        <w:rPr>
          <w:rFonts w:hint="eastAsia"/>
        </w:rPr>
        <w:t>log</w:t>
      </w:r>
      <w:r>
        <w:rPr>
          <w:rFonts w:hint="eastAsia"/>
        </w:rPr>
        <w:t>和</w:t>
      </w:r>
      <w:r>
        <w:rPr>
          <w:rFonts w:hint="eastAsia"/>
        </w:rPr>
        <w:t>cp</w:t>
      </w:r>
      <w:r>
        <w:t xml:space="preserve"> </w:t>
      </w:r>
      <w:r>
        <w:rPr>
          <w:rFonts w:hint="eastAsia"/>
        </w:rPr>
        <w:t>log</w:t>
      </w:r>
      <w:r>
        <w:rPr>
          <w:rFonts w:hint="eastAsia"/>
        </w:rPr>
        <w:t>，</w:t>
      </w:r>
      <w:r>
        <w:rPr>
          <w:rFonts w:hint="eastAsia"/>
        </w:rPr>
        <w:t>cp</w:t>
      </w:r>
      <w:r>
        <w:t xml:space="preserve"> </w:t>
      </w:r>
      <w:r>
        <w:rPr>
          <w:rFonts w:hint="eastAsia"/>
        </w:rPr>
        <w:t>dump</w:t>
      </w:r>
      <w:r>
        <w:rPr>
          <w:rFonts w:hint="eastAsia"/>
        </w:rPr>
        <w:t>文件需要</w:t>
      </w:r>
      <w:proofErr w:type="spellStart"/>
      <w:r>
        <w:rPr>
          <w:rFonts w:hint="eastAsia"/>
        </w:rPr>
        <w:t>diag</w:t>
      </w:r>
      <w:proofErr w:type="spellEnd"/>
      <w:r>
        <w:rPr>
          <w:rFonts w:hint="eastAsia"/>
        </w:rPr>
        <w:t>口传输，口被占用，无法进行传输数据。</w:t>
      </w:r>
    </w:p>
    <w:p w14:paraId="753A5BD8" w14:textId="50BD888F" w:rsidR="00AD0FFC" w:rsidRDefault="00AD0FFC" w:rsidP="00AD0FFC">
      <w:r>
        <w:rPr>
          <w:rFonts w:hint="eastAsia"/>
        </w:rPr>
        <w:t>如果不发生</w:t>
      </w:r>
      <w:r>
        <w:rPr>
          <w:rFonts w:hint="eastAsia"/>
        </w:rPr>
        <w:t>dump</w:t>
      </w:r>
      <w:r>
        <w:rPr>
          <w:rFonts w:hint="eastAsia"/>
        </w:rPr>
        <w:t>，抓取</w:t>
      </w:r>
      <w:r>
        <w:rPr>
          <w:rFonts w:hint="eastAsia"/>
        </w:rPr>
        <w:t>cp</w:t>
      </w:r>
      <w:r>
        <w:t xml:space="preserve"> </w:t>
      </w:r>
      <w:r>
        <w:rPr>
          <w:rFonts w:hint="eastAsia"/>
        </w:rPr>
        <w:t>日志需要发送</w:t>
      </w:r>
      <w:r>
        <w:rPr>
          <w:rFonts w:hint="eastAsia"/>
        </w:rPr>
        <w:t>at</w:t>
      </w:r>
      <w:r>
        <w:rPr>
          <w:rFonts w:hint="eastAsia"/>
        </w:rPr>
        <w:t>指令占用</w:t>
      </w:r>
      <w:proofErr w:type="spellStart"/>
      <w:r>
        <w:rPr>
          <w:rFonts w:hint="eastAsia"/>
        </w:rPr>
        <w:t>diag</w:t>
      </w:r>
      <w:proofErr w:type="spellEnd"/>
      <w:r>
        <w:rPr>
          <w:rFonts w:hint="eastAsia"/>
        </w:rPr>
        <w:t>口，且</w:t>
      </w:r>
      <w:proofErr w:type="spellStart"/>
      <w:r>
        <w:rPr>
          <w:rFonts w:hint="eastAsia"/>
        </w:rPr>
        <w:t>tftp</w:t>
      </w:r>
      <w:proofErr w:type="spellEnd"/>
      <w:r>
        <w:rPr>
          <w:rFonts w:hint="eastAsia"/>
        </w:rPr>
        <w:t>无法同时传输</w:t>
      </w:r>
      <w:r>
        <w:rPr>
          <w:rFonts w:hint="eastAsia"/>
        </w:rPr>
        <w:t>2</w:t>
      </w:r>
      <w:r>
        <w:rPr>
          <w:rFonts w:hint="eastAsia"/>
        </w:rPr>
        <w:t>个通道数据，所以同时抓取的场景必须不发生</w:t>
      </w:r>
      <w:r>
        <w:rPr>
          <w:rFonts w:hint="eastAsia"/>
        </w:rPr>
        <w:t>dump</w:t>
      </w:r>
      <w:r>
        <w:rPr>
          <w:rFonts w:hint="eastAsia"/>
        </w:rPr>
        <w:t>，且只支持以下</w:t>
      </w:r>
      <w:r>
        <w:rPr>
          <w:rFonts w:hint="eastAsia"/>
        </w:rPr>
        <w:t>2</w:t>
      </w:r>
      <w:r>
        <w:rPr>
          <w:rFonts w:hint="eastAsia"/>
        </w:rPr>
        <w:t>种方式：</w:t>
      </w:r>
    </w:p>
    <w:p w14:paraId="122CB855" w14:textId="1287F64D" w:rsidR="00AD0FFC" w:rsidRDefault="00AD0FFC" w:rsidP="00AD0FFC">
      <w:pPr>
        <w:pStyle w:val="ae"/>
        <w:numPr>
          <w:ilvl w:val="0"/>
          <w:numId w:val="49"/>
        </w:numPr>
        <w:ind w:firstLineChars="0"/>
      </w:pPr>
      <w:r>
        <w:rPr>
          <w:rFonts w:hint="eastAsia"/>
        </w:rPr>
        <w:t>本地抓取</w:t>
      </w:r>
    </w:p>
    <w:p w14:paraId="0500AA83" w14:textId="3B9ECDCD" w:rsidR="00AD0FFC" w:rsidRDefault="00AD0FFC" w:rsidP="00AD0FFC">
      <w:pPr>
        <w:pStyle w:val="Fibocomzhf5"/>
      </w:pPr>
      <w:proofErr w:type="gramStart"/>
      <w:r w:rsidRPr="00AD0FFC">
        <w:t>./</w:t>
      </w:r>
      <w:proofErr w:type="spellStart"/>
      <w:proofErr w:type="gramEnd"/>
      <w:r w:rsidRPr="00AD0FFC">
        <w:t>logtool</w:t>
      </w:r>
      <w:proofErr w:type="spellEnd"/>
      <w:r w:rsidRPr="00AD0FFC">
        <w:t xml:space="preserve"> -d /dev/</w:t>
      </w:r>
      <w:proofErr w:type="spellStart"/>
      <w:r w:rsidRPr="00AD0FFC">
        <w:t>sdiag_nr</w:t>
      </w:r>
      <w:proofErr w:type="spellEnd"/>
      <w:r w:rsidRPr="00AD0FFC">
        <w:t xml:space="preserve"> -p /dev/</w:t>
      </w:r>
      <w:proofErr w:type="spellStart"/>
      <w:r w:rsidRPr="00AD0FFC">
        <w:t>slog_nr</w:t>
      </w:r>
      <w:proofErr w:type="spellEnd"/>
      <w:r w:rsidRPr="00AD0FFC">
        <w:t xml:space="preserve"> -a 0</w:t>
      </w:r>
    </w:p>
    <w:p w14:paraId="1CD92C71" w14:textId="7B2CDF45" w:rsidR="00AD0FFC" w:rsidRDefault="00AD0FFC" w:rsidP="00AD0FFC">
      <w:pPr>
        <w:pStyle w:val="ae"/>
        <w:numPr>
          <w:ilvl w:val="0"/>
          <w:numId w:val="49"/>
        </w:numPr>
        <w:ind w:firstLineChars="0"/>
      </w:pPr>
      <w:r>
        <w:rPr>
          <w:rFonts w:hint="eastAsia"/>
        </w:rPr>
        <w:t>A</w:t>
      </w:r>
      <w:r>
        <w:t>P</w:t>
      </w:r>
      <w:r>
        <w:rPr>
          <w:rFonts w:hint="eastAsia"/>
        </w:rPr>
        <w:t>本地抓取</w:t>
      </w:r>
      <w:r>
        <w:t>&amp;CP</w:t>
      </w:r>
      <w:r>
        <w:rPr>
          <w:rFonts w:hint="eastAsia"/>
        </w:rPr>
        <w:t>使用</w:t>
      </w:r>
      <w:r>
        <w:rPr>
          <w:rFonts w:hint="eastAsia"/>
        </w:rPr>
        <w:t>T</w:t>
      </w:r>
      <w:r>
        <w:t>FTP</w:t>
      </w:r>
      <w:r>
        <w:rPr>
          <w:rFonts w:hint="eastAsia"/>
        </w:rPr>
        <w:t>抓取</w:t>
      </w:r>
    </w:p>
    <w:p w14:paraId="0225C6BF" w14:textId="3D4958D2" w:rsidR="00AD0FFC" w:rsidRPr="00AD0FFC" w:rsidRDefault="00AD0FFC" w:rsidP="00AD0FFC">
      <w:pPr>
        <w:pStyle w:val="Fibocomzhf5"/>
      </w:pPr>
      <w:proofErr w:type="gramStart"/>
      <w:r w:rsidRPr="00AD0FFC">
        <w:t>./</w:t>
      </w:r>
      <w:proofErr w:type="spellStart"/>
      <w:proofErr w:type="gramEnd"/>
      <w:r w:rsidRPr="00AD0FFC">
        <w:t>logtool</w:t>
      </w:r>
      <w:proofErr w:type="spellEnd"/>
      <w:r w:rsidRPr="00AD0FFC">
        <w:t xml:space="preserve"> -d /dev/</w:t>
      </w:r>
      <w:proofErr w:type="spellStart"/>
      <w:r w:rsidRPr="00AD0FFC">
        <w:t>sdiag_nr</w:t>
      </w:r>
      <w:proofErr w:type="spellEnd"/>
      <w:r w:rsidRPr="00AD0FFC">
        <w:t xml:space="preserve"> -p /dev/</w:t>
      </w:r>
      <w:proofErr w:type="spellStart"/>
      <w:r w:rsidRPr="00AD0FFC">
        <w:t>slog_nr</w:t>
      </w:r>
      <w:proofErr w:type="spellEnd"/>
      <w:r w:rsidRPr="00AD0FFC">
        <w:t xml:space="preserve"> -</w:t>
      </w:r>
      <w:proofErr w:type="spellStart"/>
      <w:r w:rsidRPr="00AD0FFC">
        <w:t>i</w:t>
      </w:r>
      <w:proofErr w:type="spellEnd"/>
      <w:r w:rsidRPr="00AD0FFC">
        <w:t xml:space="preserve"> tftp:192.168.0.2 -a 0</w:t>
      </w:r>
    </w:p>
    <w:sectPr w:rsidR="00AD0FFC" w:rsidRPr="00AD0FFC" w:rsidSect="007946FF">
      <w:headerReference w:type="default" r:id="rId35"/>
      <w:footerReference w:type="default" r:id="rId36"/>
      <w:type w:val="continuous"/>
      <w:pgSz w:w="11906" w:h="16838" w:code="9"/>
      <w:pgMar w:top="1440" w:right="1083" w:bottom="1440" w:left="1083" w:header="850" w:footer="850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F566B" w14:textId="77777777" w:rsidR="00353582" w:rsidRDefault="00353582" w:rsidP="00110705">
      <w:pPr>
        <w:spacing w:after="240" w:line="240" w:lineRule="auto"/>
      </w:pPr>
      <w:r>
        <w:separator/>
      </w:r>
    </w:p>
    <w:p w14:paraId="21530CA2" w14:textId="77777777" w:rsidR="00353582" w:rsidRDefault="00353582"/>
    <w:p w14:paraId="0A185A74" w14:textId="77777777" w:rsidR="00353582" w:rsidRDefault="00353582"/>
    <w:p w14:paraId="6352BF13" w14:textId="77777777" w:rsidR="00353582" w:rsidRDefault="00353582"/>
  </w:endnote>
  <w:endnote w:type="continuationSeparator" w:id="0">
    <w:p w14:paraId="58B9C664" w14:textId="77777777" w:rsidR="00353582" w:rsidRDefault="00353582" w:rsidP="00110705">
      <w:pPr>
        <w:spacing w:after="240" w:line="240" w:lineRule="auto"/>
      </w:pPr>
      <w:r>
        <w:continuationSeparator/>
      </w:r>
    </w:p>
    <w:p w14:paraId="69FCDAA5" w14:textId="77777777" w:rsidR="00353582" w:rsidRDefault="00353582"/>
    <w:p w14:paraId="245CD07F" w14:textId="77777777" w:rsidR="00353582" w:rsidRDefault="00353582"/>
    <w:p w14:paraId="17B768D6" w14:textId="77777777" w:rsidR="00353582" w:rsidRDefault="003535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思源黑体 CN Light">
    <w:panose1 w:val="020B0300000000000000"/>
    <w:charset w:val="86"/>
    <w:family w:val="swiss"/>
    <w:pitch w:val="variable"/>
    <w:sig w:usb0="20000287" w:usb1="2ADF3C10" w:usb2="00000016" w:usb3="00000000" w:csb0="00060107" w:csb1="00000000"/>
  </w:font>
  <w:font w:name="思源黑体 CN Regular">
    <w:altName w:val="黑体"/>
    <w:panose1 w:val="020B05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 Light">
    <w:altName w:val="Segoe UI Semilight"/>
    <w:panose1 w:val="020B04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Segoe Print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思源黑体 CN Normal">
    <w:altName w:val="思源黑体 CN"/>
    <w:charset w:val="86"/>
    <w:family w:val="swiss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BEC8A" w14:textId="21617CBE" w:rsidR="00F87537" w:rsidRDefault="00F87537" w:rsidP="0029686D">
    <w:pPr>
      <w:pStyle w:val="a5"/>
      <w:pBdr>
        <w:top w:val="none" w:sz="0" w:space="0" w:color="auto"/>
      </w:pBdr>
      <w:tabs>
        <w:tab w:val="clear" w:pos="4153"/>
        <w:tab w:val="clear" w:pos="8306"/>
        <w:tab w:val="center" w:pos="3544"/>
        <w:tab w:val="right" w:pos="6521"/>
        <w:tab w:val="right" w:pos="9740"/>
      </w:tabs>
      <w:spacing w:before="0" w:after="0" w:line="24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0BCB3" w14:textId="172F0E19" w:rsidR="00F87537" w:rsidRDefault="00F87537" w:rsidP="007758E1">
    <w:pPr>
      <w:pStyle w:val="a5"/>
      <w:tabs>
        <w:tab w:val="clear" w:pos="4153"/>
        <w:tab w:val="clear" w:pos="8306"/>
        <w:tab w:val="center" w:pos="3544"/>
        <w:tab w:val="center" w:pos="4830"/>
        <w:tab w:val="right" w:pos="6521"/>
        <w:tab w:val="right" w:pos="9660"/>
        <w:tab w:val="right" w:pos="9740"/>
      </w:tabs>
      <w:spacing w:after="0" w:line="240" w:lineRule="exact"/>
    </w:pPr>
    <w:r>
      <w:rPr>
        <w:rFonts w:ascii="思源黑体 CN Light" w:hAnsi="思源黑体 CN Light"/>
        <w:bCs/>
        <w:color w:val="4D4D4D"/>
        <w:szCs w:val="24"/>
      </w:rPr>
      <w:tab/>
    </w:r>
    <w:r>
      <w:rPr>
        <w:rFonts w:ascii="思源黑体 CN Light" w:hAnsi="思源黑体 CN Light"/>
        <w:bCs/>
        <w:color w:val="4D4D4D"/>
        <w:szCs w:val="24"/>
      </w:rPr>
      <w:tab/>
    </w:r>
    <w:r w:rsidRPr="00153863">
      <w:rPr>
        <w:rFonts w:ascii="思源黑体 CN Light" w:hAnsi="思源黑体 CN Light"/>
        <w:bCs/>
        <w:color w:val="4D4D4D"/>
        <w:szCs w:val="24"/>
      </w:rPr>
      <w:t xml:space="preserve">Copyright </w:t>
    </w:r>
    <w:r>
      <w:rPr>
        <w:rFonts w:ascii="思源黑体 CN Light" w:hAnsi="思源黑体 CN Light"/>
        <w:bCs/>
        <w:color w:val="4D4D4D"/>
        <w:szCs w:val="24"/>
      </w:rPr>
      <w:t>©</w:t>
    </w:r>
    <w:r w:rsidRPr="00153863">
      <w:rPr>
        <w:rFonts w:ascii="思源黑体 CN Light" w:hAnsi="思源黑体 CN Light"/>
        <w:bCs/>
        <w:color w:val="4D4D4D"/>
        <w:szCs w:val="24"/>
      </w:rPr>
      <w:t xml:space="preserve"> </w:t>
    </w:r>
    <w:proofErr w:type="spellStart"/>
    <w:r w:rsidRPr="00153863">
      <w:rPr>
        <w:rFonts w:ascii="思源黑体 CN Light" w:hAnsi="思源黑体 CN Light"/>
        <w:bCs/>
        <w:color w:val="4D4D4D"/>
        <w:szCs w:val="24"/>
      </w:rPr>
      <w:t>Fibocom</w:t>
    </w:r>
    <w:proofErr w:type="spellEnd"/>
    <w:r w:rsidRPr="00153863">
      <w:rPr>
        <w:rFonts w:ascii="思源黑体 CN Light" w:hAnsi="思源黑体 CN Light"/>
        <w:bCs/>
        <w:color w:val="4D4D4D"/>
        <w:szCs w:val="24"/>
      </w:rPr>
      <w:t xml:space="preserve"> Wireless Inc.</w:t>
    </w:r>
    <w:r>
      <w:rPr>
        <w:rFonts w:ascii="思源黑体 CN Light" w:hAnsi="思源黑体 CN Light"/>
        <w:bCs/>
        <w:color w:val="4D4D4D"/>
        <w:szCs w:val="24"/>
      </w:rPr>
      <w:tab/>
    </w:r>
    <w:r w:rsidR="007758E1">
      <w:rPr>
        <w:rFonts w:ascii="思源黑体 CN Light" w:hAnsi="思源黑体 CN Light"/>
        <w:bCs/>
        <w:color w:val="4D4D4D"/>
        <w:szCs w:val="24"/>
      </w:rPr>
      <w:tab/>
    </w:r>
    <w:r w:rsidRPr="00BA5373">
      <w:rPr>
        <w:bCs/>
        <w:color w:val="4D4D4D"/>
        <w:szCs w:val="24"/>
      </w:rPr>
      <w:t xml:space="preserve"> </w:t>
    </w:r>
    <w:r w:rsidRPr="00AB74E3">
      <w:rPr>
        <w:rFonts w:ascii="思源黑体 CN Light" w:hAnsi="思源黑体 CN Light"/>
        <w:bCs/>
        <w:color w:val="4D4D4D"/>
        <w:szCs w:val="24"/>
      </w:rPr>
      <w:fldChar w:fldCharType="begin"/>
    </w:r>
    <w:r w:rsidRPr="00AB74E3">
      <w:rPr>
        <w:rFonts w:ascii="思源黑体 CN Light" w:hAnsi="思源黑体 CN Light"/>
        <w:bCs/>
        <w:color w:val="4D4D4D"/>
      </w:rPr>
      <w:instrText>PAGE</w:instrText>
    </w:r>
    <w:r w:rsidRPr="00AB74E3">
      <w:rPr>
        <w:rFonts w:ascii="思源黑体 CN Light" w:hAnsi="思源黑体 CN Light"/>
        <w:bCs/>
        <w:color w:val="4D4D4D"/>
        <w:szCs w:val="24"/>
      </w:rPr>
      <w:fldChar w:fldCharType="separate"/>
    </w:r>
    <w:r w:rsidR="00821A80">
      <w:rPr>
        <w:rFonts w:ascii="思源黑体 CN Light" w:hAnsi="思源黑体 CN Light"/>
        <w:bCs/>
        <w:noProof/>
        <w:color w:val="4D4D4D"/>
      </w:rPr>
      <w:t>2</w:t>
    </w:r>
    <w:r w:rsidRPr="00AB74E3">
      <w:rPr>
        <w:rFonts w:ascii="思源黑体 CN Light" w:hAnsi="思源黑体 CN Light"/>
        <w:bCs/>
        <w:color w:val="4D4D4D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500E4" w14:textId="052299E4" w:rsidR="0029686D" w:rsidRDefault="0029686D" w:rsidP="0029686D">
    <w:pPr>
      <w:pStyle w:val="a5"/>
      <w:tabs>
        <w:tab w:val="clear" w:pos="4153"/>
        <w:tab w:val="clear" w:pos="8306"/>
        <w:tab w:val="center" w:pos="3544"/>
        <w:tab w:val="right" w:pos="6521"/>
        <w:tab w:val="right" w:pos="9740"/>
      </w:tabs>
      <w:spacing w:before="0" w:after="0" w:line="240" w:lineRule="exact"/>
    </w:pPr>
    <w:r>
      <w:rPr>
        <w:rFonts w:ascii="思源黑体 CN Light" w:hAnsi="思源黑体 CN Light"/>
        <w:bCs/>
        <w:color w:val="4D4D4D"/>
        <w:szCs w:val="24"/>
      </w:rPr>
      <w:tab/>
    </w:r>
    <w:r>
      <w:rPr>
        <w:rFonts w:ascii="思源黑体 CN Light" w:hAnsi="思源黑体 CN Light"/>
        <w:bCs/>
        <w:color w:val="4D4D4D"/>
        <w:szCs w:val="24"/>
      </w:rPr>
      <w:tab/>
    </w:r>
    <w:r w:rsidRPr="00153863">
      <w:rPr>
        <w:rFonts w:ascii="思源黑体 CN Light" w:hAnsi="思源黑体 CN Light"/>
        <w:bCs/>
        <w:color w:val="4D4D4D"/>
        <w:szCs w:val="24"/>
      </w:rPr>
      <w:t xml:space="preserve">Copyright </w:t>
    </w:r>
    <w:r>
      <w:rPr>
        <w:rFonts w:ascii="思源黑体 CN Light" w:hAnsi="思源黑体 CN Light"/>
        <w:bCs/>
        <w:color w:val="4D4D4D"/>
        <w:szCs w:val="24"/>
      </w:rPr>
      <w:t>©</w:t>
    </w:r>
    <w:r w:rsidRPr="00153863">
      <w:rPr>
        <w:rFonts w:ascii="思源黑体 CN Light" w:hAnsi="思源黑体 CN Light"/>
        <w:bCs/>
        <w:color w:val="4D4D4D"/>
        <w:szCs w:val="24"/>
      </w:rPr>
      <w:t xml:space="preserve"> </w:t>
    </w:r>
    <w:proofErr w:type="spellStart"/>
    <w:r w:rsidRPr="00153863">
      <w:rPr>
        <w:rFonts w:ascii="思源黑体 CN Light" w:hAnsi="思源黑体 CN Light"/>
        <w:bCs/>
        <w:color w:val="4D4D4D"/>
        <w:szCs w:val="24"/>
      </w:rPr>
      <w:t>Fibocom</w:t>
    </w:r>
    <w:proofErr w:type="spellEnd"/>
    <w:r w:rsidRPr="00153863">
      <w:rPr>
        <w:rFonts w:ascii="思源黑体 CN Light" w:hAnsi="思源黑体 CN Light"/>
        <w:bCs/>
        <w:color w:val="4D4D4D"/>
        <w:szCs w:val="24"/>
      </w:rPr>
      <w:t xml:space="preserve"> Wireless Inc.</w:t>
    </w:r>
    <w:r>
      <w:rPr>
        <w:rFonts w:ascii="思源黑体 CN Light" w:hAnsi="思源黑体 CN Light"/>
        <w:bCs/>
        <w:color w:val="4D4D4D"/>
        <w:szCs w:val="24"/>
      </w:rPr>
      <w:tab/>
    </w:r>
    <w:r w:rsidRPr="00BA5373">
      <w:rPr>
        <w:bCs/>
        <w:color w:val="4D4D4D"/>
        <w:szCs w:val="24"/>
      </w:rPr>
      <w:t xml:space="preserve"> </w:t>
    </w:r>
    <w:r w:rsidRPr="008D7682">
      <w:rPr>
        <w:bCs/>
        <w:color w:val="4D4D4D"/>
        <w:szCs w:val="24"/>
      </w:rPr>
      <w:fldChar w:fldCharType="begin"/>
    </w:r>
    <w:r w:rsidRPr="008D7682">
      <w:rPr>
        <w:bCs/>
        <w:color w:val="4D4D4D"/>
      </w:rPr>
      <w:instrText>PAGE</w:instrText>
    </w:r>
    <w:r w:rsidRPr="008D7682">
      <w:rPr>
        <w:bCs/>
        <w:color w:val="4D4D4D"/>
        <w:szCs w:val="24"/>
      </w:rPr>
      <w:fldChar w:fldCharType="separate"/>
    </w:r>
    <w:r w:rsidR="00821A80">
      <w:rPr>
        <w:bCs/>
        <w:noProof/>
        <w:color w:val="4D4D4D"/>
      </w:rPr>
      <w:t>11</w:t>
    </w:r>
    <w:r w:rsidRPr="008D7682">
      <w:rPr>
        <w:bCs/>
        <w:color w:val="4D4D4D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29C71" w14:textId="77777777" w:rsidR="00353582" w:rsidRDefault="00353582" w:rsidP="00110705">
      <w:pPr>
        <w:spacing w:after="240" w:line="240" w:lineRule="auto"/>
      </w:pPr>
      <w:r>
        <w:separator/>
      </w:r>
    </w:p>
    <w:p w14:paraId="64485FD5" w14:textId="77777777" w:rsidR="00353582" w:rsidRDefault="00353582"/>
    <w:p w14:paraId="479164D7" w14:textId="77777777" w:rsidR="00353582" w:rsidRDefault="00353582"/>
    <w:p w14:paraId="2FD66C9D" w14:textId="77777777" w:rsidR="00353582" w:rsidRDefault="00353582"/>
  </w:footnote>
  <w:footnote w:type="continuationSeparator" w:id="0">
    <w:p w14:paraId="4E771226" w14:textId="77777777" w:rsidR="00353582" w:rsidRDefault="00353582" w:rsidP="00110705">
      <w:pPr>
        <w:spacing w:after="240" w:line="240" w:lineRule="auto"/>
      </w:pPr>
      <w:r>
        <w:continuationSeparator/>
      </w:r>
    </w:p>
    <w:p w14:paraId="49002B5F" w14:textId="77777777" w:rsidR="00353582" w:rsidRDefault="00353582"/>
    <w:p w14:paraId="268CC71C" w14:textId="77777777" w:rsidR="00353582" w:rsidRDefault="00353582"/>
    <w:p w14:paraId="01BF50B9" w14:textId="77777777" w:rsidR="00353582" w:rsidRDefault="003535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2A4FA" w14:textId="70BE05D9" w:rsidR="00F87537" w:rsidRPr="00840B34" w:rsidRDefault="00F87537" w:rsidP="0029686D">
    <w:pPr>
      <w:pStyle w:val="a3"/>
      <w:pBdr>
        <w:bottom w:val="none" w:sz="0" w:space="0" w:color="auto"/>
      </w:pBdr>
      <w:tabs>
        <w:tab w:val="clear" w:pos="4153"/>
        <w:tab w:val="clear" w:pos="8306"/>
        <w:tab w:val="right" w:pos="9660"/>
      </w:tabs>
      <w:spacing w:before="0" w:after="0" w:line="240" w:lineRule="exact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70A33" w14:textId="77777777" w:rsidR="00F87537" w:rsidRDefault="00F87537" w:rsidP="006A5485">
    <w:pPr>
      <w:pStyle w:val="a3"/>
      <w:tabs>
        <w:tab w:val="clear" w:pos="4153"/>
        <w:tab w:val="clear" w:pos="8306"/>
        <w:tab w:val="left" w:pos="5697"/>
        <w:tab w:val="left" w:pos="7085"/>
        <w:tab w:val="left" w:pos="7834"/>
        <w:tab w:val="right" w:pos="9746"/>
      </w:tabs>
      <w:spacing w:before="0" w:after="0" w:line="240" w:lineRule="exact"/>
      <w:jc w:val="left"/>
    </w:pPr>
    <w:r w:rsidRPr="00110705">
      <w:rPr>
        <w:noProof/>
      </w:rPr>
      <w:drawing>
        <wp:inline distT="0" distB="0" distL="0" distR="0" wp14:anchorId="279EE74F" wp14:editId="161C9433">
          <wp:extent cx="768126" cy="108000"/>
          <wp:effectExtent l="0" t="0" r="0" b="6350"/>
          <wp:docPr id="12" name="图片 12" descr="G:\repos\cbb\zh\static\imag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repos\cbb\zh\static\image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126" cy="1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rPr>
        <w:rFonts w:hint="eastAsia"/>
        <w:color w:val="4D4D4D"/>
      </w:rPr>
      <w:t>修订记录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E0EBE" w14:textId="63FC9E2A" w:rsidR="0029686D" w:rsidRDefault="0029686D" w:rsidP="006A5485">
    <w:pPr>
      <w:pStyle w:val="a3"/>
      <w:tabs>
        <w:tab w:val="clear" w:pos="4153"/>
        <w:tab w:val="clear" w:pos="8306"/>
        <w:tab w:val="left" w:pos="5697"/>
        <w:tab w:val="left" w:pos="7085"/>
        <w:tab w:val="left" w:pos="7834"/>
        <w:tab w:val="right" w:pos="9746"/>
      </w:tabs>
      <w:spacing w:before="0" w:after="0" w:line="240" w:lineRule="exact"/>
      <w:jc w:val="left"/>
    </w:pPr>
    <w:r w:rsidRPr="00110705">
      <w:rPr>
        <w:noProof/>
      </w:rPr>
      <w:drawing>
        <wp:inline distT="0" distB="0" distL="0" distR="0" wp14:anchorId="5B7860EB" wp14:editId="342B05AB">
          <wp:extent cx="768126" cy="108000"/>
          <wp:effectExtent l="0" t="0" r="0" b="6350"/>
          <wp:docPr id="9" name="图片 9" descr="G:\repos\cbb\zh\static\imag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repos\cbb\zh\static\image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126" cy="1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rPr>
        <w:rFonts w:hint="eastAsia"/>
        <w:color w:val="4D4D4D"/>
      </w:rPr>
      <w:t>目录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F0F59" w14:textId="77777777" w:rsidR="0029686D" w:rsidRDefault="0029686D" w:rsidP="006A5485">
    <w:pPr>
      <w:pStyle w:val="a3"/>
      <w:tabs>
        <w:tab w:val="clear" w:pos="4153"/>
        <w:tab w:val="clear" w:pos="8306"/>
        <w:tab w:val="left" w:pos="5697"/>
        <w:tab w:val="left" w:pos="7085"/>
        <w:tab w:val="left" w:pos="7834"/>
        <w:tab w:val="right" w:pos="9746"/>
      </w:tabs>
      <w:spacing w:before="0" w:after="0" w:line="240" w:lineRule="exact"/>
      <w:jc w:val="left"/>
    </w:pPr>
    <w:r w:rsidRPr="00110705">
      <w:rPr>
        <w:noProof/>
      </w:rPr>
      <w:drawing>
        <wp:inline distT="0" distB="0" distL="0" distR="0" wp14:anchorId="6FBCB84C" wp14:editId="35F73C30">
          <wp:extent cx="768126" cy="108000"/>
          <wp:effectExtent l="0" t="0" r="0" b="6350"/>
          <wp:docPr id="8" name="图片 8" descr="G:\repos\cbb\zh\static\imag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repos\cbb\zh\static\image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126" cy="1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rPr>
        <w:rFonts w:hint="eastAsia"/>
        <w:color w:val="4D4D4D"/>
      </w:rPr>
      <w:t>修订记录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FF81C" w14:textId="3086A8EA" w:rsidR="0029686D" w:rsidRPr="00840B34" w:rsidRDefault="0029686D" w:rsidP="00A1466D">
    <w:pPr>
      <w:pStyle w:val="a3"/>
      <w:tabs>
        <w:tab w:val="clear" w:pos="4153"/>
        <w:tab w:val="clear" w:pos="8306"/>
        <w:tab w:val="right" w:pos="9740"/>
      </w:tabs>
      <w:spacing w:before="0" w:after="0" w:line="240" w:lineRule="exact"/>
      <w:jc w:val="left"/>
    </w:pPr>
    <w:r w:rsidRPr="00110705">
      <w:rPr>
        <w:noProof/>
      </w:rPr>
      <w:drawing>
        <wp:inline distT="0" distB="0" distL="0" distR="0" wp14:anchorId="5DFE3462" wp14:editId="7C2C6C77">
          <wp:extent cx="768126" cy="108000"/>
          <wp:effectExtent l="0" t="0" r="0" b="6350"/>
          <wp:docPr id="1" name="图片 1" descr="G:\repos\cbb\zh\static\imag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repos\cbb\zh\static\image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126" cy="1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STYLEREF  "</w:instrText>
    </w:r>
    <w:r>
      <w:instrText>标题</w:instrText>
    </w:r>
    <w:r>
      <w:instrText xml:space="preserve"> 1,Fibocom_</w:instrText>
    </w:r>
    <w:r>
      <w:instrText>标题</w:instrText>
    </w:r>
    <w:r>
      <w:instrText xml:space="preserve">1_zh" \n  \* MERGEFORMAT </w:instrText>
    </w:r>
    <w:r>
      <w:fldChar w:fldCharType="separate"/>
    </w:r>
    <w:r w:rsidR="00426F6D">
      <w:rPr>
        <w:noProof/>
      </w:rPr>
      <w:t>5</w:t>
    </w:r>
    <w:r>
      <w:fldChar w:fldCharType="end"/>
    </w:r>
    <w:r>
      <w:t xml:space="preserve"> </w:t>
    </w:r>
    <w:r>
      <w:fldChar w:fldCharType="begin"/>
    </w:r>
    <w:r>
      <w:instrText xml:space="preserve"> STYLEREF  "</w:instrText>
    </w:r>
    <w:r>
      <w:instrText>标题</w:instrText>
    </w:r>
    <w:r>
      <w:instrText xml:space="preserve"> 1,Fibocom_</w:instrText>
    </w:r>
    <w:r>
      <w:instrText>标题</w:instrText>
    </w:r>
    <w:r>
      <w:instrText xml:space="preserve">1_zh"  \* MERGEFORMAT </w:instrText>
    </w:r>
    <w:r>
      <w:fldChar w:fldCharType="separate"/>
    </w:r>
    <w:r w:rsidR="00426F6D">
      <w:rPr>
        <w:rFonts w:hint="eastAsia"/>
        <w:noProof/>
      </w:rPr>
      <w:t>部分平台日志抓取介绍</w:t>
    </w:r>
    <w:r>
      <w:fldChar w:fldCharType="end"/>
    </w:r>
  </w:p>
  <w:p w14:paraId="57C78E87" w14:textId="77777777" w:rsidR="0029686D" w:rsidRPr="00840B34" w:rsidRDefault="0029686D" w:rsidP="0029686D">
    <w:pPr>
      <w:pStyle w:val="a3"/>
      <w:pBdr>
        <w:bottom w:val="none" w:sz="0" w:space="0" w:color="auto"/>
      </w:pBdr>
      <w:tabs>
        <w:tab w:val="clear" w:pos="4153"/>
        <w:tab w:val="clear" w:pos="8306"/>
        <w:tab w:val="right" w:pos="9660"/>
      </w:tabs>
      <w:spacing w:before="0" w:after="0" w:line="24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440CE"/>
    <w:multiLevelType w:val="hybridMultilevel"/>
    <w:tmpl w:val="A71421C2"/>
    <w:lvl w:ilvl="0" w:tplc="406E1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F10279"/>
    <w:multiLevelType w:val="hybridMultilevel"/>
    <w:tmpl w:val="4364D6E6"/>
    <w:lvl w:ilvl="0" w:tplc="FC643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353502"/>
    <w:multiLevelType w:val="hybridMultilevel"/>
    <w:tmpl w:val="8F3085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E818A5"/>
    <w:multiLevelType w:val="hybridMultilevel"/>
    <w:tmpl w:val="1DFA678A"/>
    <w:lvl w:ilvl="0" w:tplc="762AA788">
      <w:start w:val="1"/>
      <w:numFmt w:val="bullet"/>
      <w:pStyle w:val="Fibocomzh"/>
      <w:lvlText w:val=""/>
      <w:lvlJc w:val="left"/>
      <w:pPr>
        <w:ind w:left="227" w:hanging="227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26159C3"/>
    <w:multiLevelType w:val="hybridMultilevel"/>
    <w:tmpl w:val="8ED05298"/>
    <w:lvl w:ilvl="0" w:tplc="2D521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506584"/>
    <w:multiLevelType w:val="hybridMultilevel"/>
    <w:tmpl w:val="99082D6A"/>
    <w:lvl w:ilvl="0" w:tplc="EE20FB26">
      <w:start w:val="1"/>
      <w:numFmt w:val="decimal"/>
      <w:lvlText w:val="%1．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7" w:hanging="420"/>
      </w:pPr>
    </w:lvl>
    <w:lvl w:ilvl="2" w:tplc="0409001B" w:tentative="1">
      <w:start w:val="1"/>
      <w:numFmt w:val="lowerRoman"/>
      <w:lvlText w:val="%3."/>
      <w:lvlJc w:val="right"/>
      <w:pPr>
        <w:ind w:left="1487" w:hanging="420"/>
      </w:pPr>
    </w:lvl>
    <w:lvl w:ilvl="3" w:tplc="0409000F" w:tentative="1">
      <w:start w:val="1"/>
      <w:numFmt w:val="decimal"/>
      <w:lvlText w:val="%4."/>
      <w:lvlJc w:val="left"/>
      <w:pPr>
        <w:ind w:left="1907" w:hanging="420"/>
      </w:pPr>
    </w:lvl>
    <w:lvl w:ilvl="4" w:tplc="04090019" w:tentative="1">
      <w:start w:val="1"/>
      <w:numFmt w:val="lowerLetter"/>
      <w:lvlText w:val="%5)"/>
      <w:lvlJc w:val="left"/>
      <w:pPr>
        <w:ind w:left="2327" w:hanging="420"/>
      </w:pPr>
    </w:lvl>
    <w:lvl w:ilvl="5" w:tplc="0409001B" w:tentative="1">
      <w:start w:val="1"/>
      <w:numFmt w:val="lowerRoman"/>
      <w:lvlText w:val="%6."/>
      <w:lvlJc w:val="right"/>
      <w:pPr>
        <w:ind w:left="2747" w:hanging="420"/>
      </w:pPr>
    </w:lvl>
    <w:lvl w:ilvl="6" w:tplc="0409000F" w:tentative="1">
      <w:start w:val="1"/>
      <w:numFmt w:val="decimal"/>
      <w:lvlText w:val="%7."/>
      <w:lvlJc w:val="left"/>
      <w:pPr>
        <w:ind w:left="3167" w:hanging="420"/>
      </w:pPr>
    </w:lvl>
    <w:lvl w:ilvl="7" w:tplc="04090019" w:tentative="1">
      <w:start w:val="1"/>
      <w:numFmt w:val="lowerLetter"/>
      <w:lvlText w:val="%8)"/>
      <w:lvlJc w:val="left"/>
      <w:pPr>
        <w:ind w:left="3587" w:hanging="420"/>
      </w:pPr>
    </w:lvl>
    <w:lvl w:ilvl="8" w:tplc="0409001B" w:tentative="1">
      <w:start w:val="1"/>
      <w:numFmt w:val="lowerRoman"/>
      <w:lvlText w:val="%9."/>
      <w:lvlJc w:val="right"/>
      <w:pPr>
        <w:ind w:left="4007" w:hanging="420"/>
      </w:pPr>
    </w:lvl>
  </w:abstractNum>
  <w:abstractNum w:abstractNumId="6" w15:restartNumberingAfterBreak="0">
    <w:nsid w:val="1965697E"/>
    <w:multiLevelType w:val="hybridMultilevel"/>
    <w:tmpl w:val="66A2D396"/>
    <w:lvl w:ilvl="0" w:tplc="19BC8B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9E0691B"/>
    <w:multiLevelType w:val="hybridMultilevel"/>
    <w:tmpl w:val="3B8CED8A"/>
    <w:lvl w:ilvl="0" w:tplc="FF82ED6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CCB60B8"/>
    <w:multiLevelType w:val="hybridMultilevel"/>
    <w:tmpl w:val="6262E7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CA174A"/>
    <w:multiLevelType w:val="hybridMultilevel"/>
    <w:tmpl w:val="AE6613C4"/>
    <w:lvl w:ilvl="0" w:tplc="BF06ED42">
      <w:start w:val="1"/>
      <w:numFmt w:val="lowerLetter"/>
      <w:pStyle w:val="Fibocomzh0"/>
      <w:suff w:val="space"/>
      <w:lvlText w:val="%1.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1DE763DE"/>
    <w:multiLevelType w:val="hybridMultilevel"/>
    <w:tmpl w:val="E86AC7A2"/>
    <w:lvl w:ilvl="0" w:tplc="92D43372">
      <w:start w:val="1"/>
      <w:numFmt w:val="bullet"/>
      <w:suff w:val="space"/>
      <w:lvlText w:val=""/>
      <w:lvlJc w:val="left"/>
      <w:pPr>
        <w:ind w:left="454" w:hanging="454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EEF633A"/>
    <w:multiLevelType w:val="hybridMultilevel"/>
    <w:tmpl w:val="CC7416FE"/>
    <w:lvl w:ilvl="0" w:tplc="4CD859B8">
      <w:start w:val="1"/>
      <w:numFmt w:val="bullet"/>
      <w:lvlText w:val="◦"/>
      <w:lvlJc w:val="left"/>
      <w:pPr>
        <w:ind w:left="840" w:hanging="420"/>
      </w:pPr>
      <w:rPr>
        <w:rFonts w:ascii="思源黑体 CN Light" w:eastAsia="思源黑体 CN Light" w:hAnsi="思源黑体 CN Light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E37D48"/>
    <w:multiLevelType w:val="hybridMultilevel"/>
    <w:tmpl w:val="BAA28FB2"/>
    <w:lvl w:ilvl="0" w:tplc="1F08C7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769252D"/>
    <w:multiLevelType w:val="hybridMultilevel"/>
    <w:tmpl w:val="55341136"/>
    <w:lvl w:ilvl="0" w:tplc="2FC02DE6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4" w15:restartNumberingAfterBreak="0">
    <w:nsid w:val="2E5B250C"/>
    <w:multiLevelType w:val="hybridMultilevel"/>
    <w:tmpl w:val="BC2093A4"/>
    <w:lvl w:ilvl="0" w:tplc="78E6837E">
      <w:start w:val="1"/>
      <w:numFmt w:val="decimal"/>
      <w:pStyle w:val="Fibocomzh1"/>
      <w:suff w:val="space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78F38FA"/>
    <w:multiLevelType w:val="multilevel"/>
    <w:tmpl w:val="3370DE5E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ascii="思源黑体 CN Regular" w:eastAsia="思源黑体 CN Regular" w:hAnsi="思源黑体 CN Regular"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ascii="思源黑体 CN Regular" w:eastAsia="思源黑体 CN Regular" w:hAnsi="思源黑体 CN Regular"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思源黑体 CN Regular" w:eastAsia="思源黑体 CN Regular" w:hAnsi="思源黑体 CN Regular"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思源黑体 CN Regular" w:eastAsia="思源黑体 CN Regular" w:hAnsi="思源黑体 CN Regular"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6" w15:restartNumberingAfterBreak="0">
    <w:nsid w:val="382B0E18"/>
    <w:multiLevelType w:val="multilevel"/>
    <w:tmpl w:val="3370DE5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思源黑体 CN Regular" w:eastAsia="思源黑体 CN Regular" w:hAnsi="思源黑体 CN Regular" w:hint="eastAsia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思源黑体 CN Regular" w:eastAsia="思源黑体 CN Regular" w:hAnsi="思源黑体 CN Regular"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思源黑体 CN Regular" w:eastAsia="思源黑体 CN Regular" w:hAnsi="思源黑体 CN Regular"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思源黑体 CN Regular" w:eastAsia="思源黑体 CN Regular" w:hAnsi="思源黑体 CN Regular"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7" w15:restartNumberingAfterBreak="0">
    <w:nsid w:val="3C635C34"/>
    <w:multiLevelType w:val="hybridMultilevel"/>
    <w:tmpl w:val="CCD6AE34"/>
    <w:lvl w:ilvl="0" w:tplc="8EDAA65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1621929"/>
    <w:multiLevelType w:val="hybridMultilevel"/>
    <w:tmpl w:val="7122A19E"/>
    <w:lvl w:ilvl="0" w:tplc="A920B7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1B21830"/>
    <w:multiLevelType w:val="hybridMultilevel"/>
    <w:tmpl w:val="648E13F6"/>
    <w:lvl w:ilvl="0" w:tplc="3B1E3E4C">
      <w:start w:val="1"/>
      <w:numFmt w:val="decimal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8744D93"/>
    <w:multiLevelType w:val="hybridMultilevel"/>
    <w:tmpl w:val="2EE0D248"/>
    <w:lvl w:ilvl="0" w:tplc="02DC1B0A">
      <w:start w:val="1"/>
      <w:numFmt w:val="decimal"/>
      <w:lvlText w:val="%1.  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00D4901"/>
    <w:multiLevelType w:val="hybridMultilevel"/>
    <w:tmpl w:val="AA6427C8"/>
    <w:lvl w:ilvl="0" w:tplc="D5CCB1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429784F"/>
    <w:multiLevelType w:val="hybridMultilevel"/>
    <w:tmpl w:val="B48E63EC"/>
    <w:lvl w:ilvl="0" w:tplc="FABA6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53B0E88"/>
    <w:multiLevelType w:val="hybridMultilevel"/>
    <w:tmpl w:val="DECE1BB2"/>
    <w:lvl w:ilvl="0" w:tplc="E1EC95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8340892"/>
    <w:multiLevelType w:val="hybridMultilevel"/>
    <w:tmpl w:val="DABC06C6"/>
    <w:lvl w:ilvl="0" w:tplc="2DEE690E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3"/>
        <w:szCs w:val="13"/>
      </w:rPr>
    </w:lvl>
    <w:lvl w:ilvl="1" w:tplc="B860C3D6">
      <w:start w:val="1"/>
      <w:numFmt w:val="bullet"/>
      <w:suff w:val="space"/>
      <w:lvlText w:val="◦"/>
      <w:lvlJc w:val="left"/>
      <w:pPr>
        <w:ind w:left="113" w:hanging="113"/>
      </w:pPr>
      <w:rPr>
        <w:rFonts w:ascii="思源黑体 CN Light" w:eastAsia="思源黑体 CN Light" w:hAnsi="思源黑体 CN Light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2175F1D"/>
    <w:multiLevelType w:val="hybridMultilevel"/>
    <w:tmpl w:val="77E63372"/>
    <w:lvl w:ilvl="0" w:tplc="084E19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33235A0"/>
    <w:multiLevelType w:val="hybridMultilevel"/>
    <w:tmpl w:val="F2EC04D6"/>
    <w:lvl w:ilvl="0" w:tplc="657EEE5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43930D4"/>
    <w:multiLevelType w:val="hybridMultilevel"/>
    <w:tmpl w:val="D45418EC"/>
    <w:lvl w:ilvl="0" w:tplc="8EFA84E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64DF0C7C"/>
    <w:multiLevelType w:val="hybridMultilevel"/>
    <w:tmpl w:val="6E228EE6"/>
    <w:lvl w:ilvl="0" w:tplc="E78C8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5B478C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0" w15:restartNumberingAfterBreak="0">
    <w:nsid w:val="65D73843"/>
    <w:multiLevelType w:val="hybridMultilevel"/>
    <w:tmpl w:val="D3480236"/>
    <w:lvl w:ilvl="0" w:tplc="77F20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73D4C41"/>
    <w:multiLevelType w:val="hybridMultilevel"/>
    <w:tmpl w:val="29585D00"/>
    <w:lvl w:ilvl="0" w:tplc="11089BB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693E3C4F"/>
    <w:multiLevelType w:val="hybridMultilevel"/>
    <w:tmpl w:val="20BC1BB8"/>
    <w:lvl w:ilvl="0" w:tplc="83A024BE">
      <w:start w:val="1"/>
      <w:numFmt w:val="bullet"/>
      <w:suff w:val="space"/>
      <w:lvlText w:val=""/>
      <w:lvlJc w:val="left"/>
      <w:pPr>
        <w:ind w:left="227" w:hanging="227"/>
      </w:pPr>
      <w:rPr>
        <w:rFonts w:ascii="Wingdings" w:hAnsi="Wingdings" w:hint="default"/>
        <w:sz w:val="15"/>
        <w:szCs w:val="15"/>
      </w:rPr>
    </w:lvl>
    <w:lvl w:ilvl="1" w:tplc="DEEC8B90">
      <w:start w:val="1"/>
      <w:numFmt w:val="bullet"/>
      <w:pStyle w:val="Fibocomzh2"/>
      <w:suff w:val="space"/>
      <w:lvlText w:val="◦"/>
      <w:lvlJc w:val="left"/>
      <w:pPr>
        <w:ind w:left="113" w:hanging="113"/>
      </w:pPr>
      <w:rPr>
        <w:rFonts w:ascii="思源黑体 CN Light" w:eastAsia="思源黑体 CN Light" w:hAnsi="思源黑体 CN Light" w:hint="eastAsia"/>
        <w:sz w:val="15"/>
        <w:szCs w:val="15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DA932B6"/>
    <w:multiLevelType w:val="hybridMultilevel"/>
    <w:tmpl w:val="34D084D0"/>
    <w:lvl w:ilvl="0" w:tplc="02DC1B0A">
      <w:start w:val="1"/>
      <w:numFmt w:val="decimal"/>
      <w:lvlText w:val="%1.  "/>
      <w:lvlJc w:val="left"/>
      <w:pPr>
        <w:ind w:left="501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34" w15:restartNumberingAfterBreak="0">
    <w:nsid w:val="73A24ED0"/>
    <w:multiLevelType w:val="hybridMultilevel"/>
    <w:tmpl w:val="A1B8875A"/>
    <w:lvl w:ilvl="0" w:tplc="07A81C8E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5"/>
    <w:lvlOverride w:ilvl="0">
      <w:lvl w:ilvl="0">
        <w:start w:val="1"/>
        <w:numFmt w:val="decimal"/>
        <w:pStyle w:val="1"/>
        <w:suff w:val="space"/>
        <w:lvlText w:val="%1"/>
        <w:lvlJc w:val="left"/>
        <w:pPr>
          <w:ind w:left="0" w:firstLine="0"/>
        </w:pPr>
        <w:rPr>
          <w:rFonts w:cs="Times New Roman" w:hint="eastAsia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ind w:left="0" w:firstLine="0"/>
        </w:pPr>
        <w:rPr>
          <w:rFonts w:cs="Times New Roman" w:hint="eastAsia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cs="Times New Roman" w:hint="eastAsia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</w:num>
  <w:num w:numId="6">
    <w:abstractNumId w:val="15"/>
  </w:num>
  <w:num w:numId="7">
    <w:abstractNumId w:val="15"/>
    <w:lvlOverride w:ilvl="0">
      <w:lvl w:ilvl="0">
        <w:start w:val="1"/>
        <w:numFmt w:val="decimal"/>
        <w:pStyle w:val="1"/>
        <w:suff w:val="space"/>
        <w:lvlText w:val="%1"/>
        <w:lvlJc w:val="left"/>
        <w:pPr>
          <w:ind w:left="0" w:firstLine="0"/>
        </w:pPr>
        <w:rPr>
          <w:rFonts w:cs="Times New Roman"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cs="Times New Roman" w:hint="eastAsia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ind w:left="0" w:firstLine="0"/>
        </w:pPr>
        <w:rPr>
          <w:rFonts w:cs="Times New Roman" w:hint="eastAsia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pPr>
          <w:ind w:left="0" w:firstLine="0"/>
        </w:pPr>
        <w:rPr>
          <w:rFonts w:cs="Times New Roman" w:hint="eastAsia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</w:num>
  <w:num w:numId="8">
    <w:abstractNumId w:val="15"/>
    <w:lvlOverride w:ilvl="0">
      <w:lvl w:ilvl="0">
        <w:start w:val="1"/>
        <w:numFmt w:val="decimal"/>
        <w:pStyle w:val="1"/>
        <w:suff w:val="space"/>
        <w:lvlText w:val="%1"/>
        <w:lvlJc w:val="left"/>
        <w:pPr>
          <w:ind w:left="0" w:firstLine="0"/>
        </w:pPr>
        <w:rPr>
          <w:rFonts w:cs="Times New Roman"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cs="Times New Roman" w:hint="eastAsia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ind w:left="0" w:firstLine="0"/>
        </w:pPr>
        <w:rPr>
          <w:rFonts w:cs="Times New Roman" w:hint="eastAsia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pPr>
          <w:ind w:left="0" w:firstLine="0"/>
        </w:pPr>
        <w:rPr>
          <w:rFonts w:cs="Times New Roman" w:hint="eastAsia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tabs>
            <w:tab w:val="num" w:pos="432"/>
          </w:tabs>
          <w:ind w:left="0" w:firstLine="0"/>
        </w:pPr>
        <w:rPr>
          <w:rFonts w:cs="Times New Roman" w:hint="eastAsia"/>
        </w:rPr>
      </w:lvl>
    </w:lvlOverride>
  </w:num>
  <w:num w:numId="9">
    <w:abstractNumId w:val="15"/>
  </w:num>
  <w:num w:numId="10">
    <w:abstractNumId w:val="14"/>
  </w:num>
  <w:num w:numId="11">
    <w:abstractNumId w:val="9"/>
  </w:num>
  <w:num w:numId="12">
    <w:abstractNumId w:val="8"/>
  </w:num>
  <w:num w:numId="13">
    <w:abstractNumId w:val="26"/>
  </w:num>
  <w:num w:numId="14">
    <w:abstractNumId w:val="32"/>
  </w:num>
  <w:num w:numId="15">
    <w:abstractNumId w:val="11"/>
  </w:num>
  <w:num w:numId="16">
    <w:abstractNumId w:val="10"/>
  </w:num>
  <w:num w:numId="17">
    <w:abstractNumId w:val="34"/>
  </w:num>
  <w:num w:numId="18">
    <w:abstractNumId w:val="3"/>
  </w:num>
  <w:num w:numId="19">
    <w:abstractNumId w:val="24"/>
  </w:num>
  <w:num w:numId="20">
    <w:abstractNumId w:val="29"/>
  </w:num>
  <w:num w:numId="21">
    <w:abstractNumId w:val="16"/>
  </w:num>
  <w:num w:numId="22">
    <w:abstractNumId w:val="27"/>
  </w:num>
  <w:num w:numId="23">
    <w:abstractNumId w:val="13"/>
  </w:num>
  <w:num w:numId="24">
    <w:abstractNumId w:val="12"/>
  </w:num>
  <w:num w:numId="25">
    <w:abstractNumId w:val="4"/>
  </w:num>
  <w:num w:numId="26">
    <w:abstractNumId w:val="22"/>
  </w:num>
  <w:num w:numId="27">
    <w:abstractNumId w:val="0"/>
  </w:num>
  <w:num w:numId="28">
    <w:abstractNumId w:val="7"/>
  </w:num>
  <w:num w:numId="29">
    <w:abstractNumId w:val="19"/>
  </w:num>
  <w:num w:numId="30">
    <w:abstractNumId w:val="30"/>
  </w:num>
  <w:num w:numId="31">
    <w:abstractNumId w:val="14"/>
    <w:lvlOverride w:ilvl="0">
      <w:startOverride w:val="1"/>
    </w:lvlOverride>
  </w:num>
  <w:num w:numId="32">
    <w:abstractNumId w:val="23"/>
  </w:num>
  <w:num w:numId="33">
    <w:abstractNumId w:val="5"/>
  </w:num>
  <w:num w:numId="34">
    <w:abstractNumId w:val="2"/>
  </w:num>
  <w:num w:numId="35">
    <w:abstractNumId w:val="20"/>
  </w:num>
  <w:num w:numId="36">
    <w:abstractNumId w:val="31"/>
  </w:num>
  <w:num w:numId="37">
    <w:abstractNumId w:val="33"/>
  </w:num>
  <w:num w:numId="38">
    <w:abstractNumId w:val="14"/>
    <w:lvlOverride w:ilvl="0">
      <w:startOverride w:val="1"/>
    </w:lvlOverride>
  </w:num>
  <w:num w:numId="39">
    <w:abstractNumId w:val="14"/>
    <w:lvlOverride w:ilvl="0">
      <w:startOverride w:val="1"/>
    </w:lvlOverride>
  </w:num>
  <w:num w:numId="40">
    <w:abstractNumId w:val="14"/>
    <w:lvlOverride w:ilvl="0">
      <w:startOverride w:val="1"/>
    </w:lvlOverride>
  </w:num>
  <w:num w:numId="41">
    <w:abstractNumId w:val="14"/>
    <w:lvlOverride w:ilvl="0">
      <w:startOverride w:val="1"/>
    </w:lvlOverride>
  </w:num>
  <w:num w:numId="42">
    <w:abstractNumId w:val="18"/>
  </w:num>
  <w:num w:numId="43">
    <w:abstractNumId w:val="15"/>
  </w:num>
  <w:num w:numId="44">
    <w:abstractNumId w:val="15"/>
  </w:num>
  <w:num w:numId="45">
    <w:abstractNumId w:val="21"/>
  </w:num>
  <w:num w:numId="46">
    <w:abstractNumId w:val="1"/>
  </w:num>
  <w:num w:numId="47">
    <w:abstractNumId w:val="6"/>
  </w:num>
  <w:num w:numId="48">
    <w:abstractNumId w:val="25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attachedTemplate r:id="rId1"/>
  <w:linkStyl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FDA"/>
    <w:rsid w:val="0002586F"/>
    <w:rsid w:val="00042BF9"/>
    <w:rsid w:val="00051FFA"/>
    <w:rsid w:val="00052451"/>
    <w:rsid w:val="000605DE"/>
    <w:rsid w:val="00072D68"/>
    <w:rsid w:val="00081DA2"/>
    <w:rsid w:val="000820F2"/>
    <w:rsid w:val="00092A5B"/>
    <w:rsid w:val="000A34E3"/>
    <w:rsid w:val="000A5F79"/>
    <w:rsid w:val="000A6D9B"/>
    <w:rsid w:val="000B74F4"/>
    <w:rsid w:val="000C277F"/>
    <w:rsid w:val="000C4164"/>
    <w:rsid w:val="000C5008"/>
    <w:rsid w:val="000C50BF"/>
    <w:rsid w:val="000D294C"/>
    <w:rsid w:val="000D33A5"/>
    <w:rsid w:val="000F48CD"/>
    <w:rsid w:val="000F56D1"/>
    <w:rsid w:val="000F5745"/>
    <w:rsid w:val="00110705"/>
    <w:rsid w:val="00111A02"/>
    <w:rsid w:val="001150F3"/>
    <w:rsid w:val="00117596"/>
    <w:rsid w:val="00117B4E"/>
    <w:rsid w:val="00134C02"/>
    <w:rsid w:val="0013707B"/>
    <w:rsid w:val="00142C45"/>
    <w:rsid w:val="00153863"/>
    <w:rsid w:val="0016388F"/>
    <w:rsid w:val="0017223B"/>
    <w:rsid w:val="00176EFB"/>
    <w:rsid w:val="0018187E"/>
    <w:rsid w:val="00197F9F"/>
    <w:rsid w:val="001D23BB"/>
    <w:rsid w:val="001F765F"/>
    <w:rsid w:val="00200B95"/>
    <w:rsid w:val="00211833"/>
    <w:rsid w:val="00211D08"/>
    <w:rsid w:val="00212BC0"/>
    <w:rsid w:val="00215BB4"/>
    <w:rsid w:val="002268EB"/>
    <w:rsid w:val="002437A7"/>
    <w:rsid w:val="00243B65"/>
    <w:rsid w:val="00275286"/>
    <w:rsid w:val="0027688C"/>
    <w:rsid w:val="002774A2"/>
    <w:rsid w:val="002800E9"/>
    <w:rsid w:val="00291F15"/>
    <w:rsid w:val="0029207C"/>
    <w:rsid w:val="0029686D"/>
    <w:rsid w:val="00297B5C"/>
    <w:rsid w:val="002A4A88"/>
    <w:rsid w:val="002B71BE"/>
    <w:rsid w:val="002C2CD6"/>
    <w:rsid w:val="002C682C"/>
    <w:rsid w:val="002D0205"/>
    <w:rsid w:val="002D6324"/>
    <w:rsid w:val="002F08B5"/>
    <w:rsid w:val="00304528"/>
    <w:rsid w:val="003319E0"/>
    <w:rsid w:val="00331EC8"/>
    <w:rsid w:val="003337FF"/>
    <w:rsid w:val="00336FED"/>
    <w:rsid w:val="00353582"/>
    <w:rsid w:val="00356010"/>
    <w:rsid w:val="0037235C"/>
    <w:rsid w:val="00375D7C"/>
    <w:rsid w:val="003864EA"/>
    <w:rsid w:val="0039228D"/>
    <w:rsid w:val="003A540F"/>
    <w:rsid w:val="003A6E18"/>
    <w:rsid w:val="003B40E0"/>
    <w:rsid w:val="003B539F"/>
    <w:rsid w:val="003D3131"/>
    <w:rsid w:val="003D327B"/>
    <w:rsid w:val="003D3BC1"/>
    <w:rsid w:val="003E3110"/>
    <w:rsid w:val="00417A53"/>
    <w:rsid w:val="00424DA2"/>
    <w:rsid w:val="00426F6D"/>
    <w:rsid w:val="00427CEA"/>
    <w:rsid w:val="004451FF"/>
    <w:rsid w:val="00480AF5"/>
    <w:rsid w:val="004828C6"/>
    <w:rsid w:val="00496876"/>
    <w:rsid w:val="00496BD6"/>
    <w:rsid w:val="004A1A56"/>
    <w:rsid w:val="004A3B56"/>
    <w:rsid w:val="004A3E3E"/>
    <w:rsid w:val="004A49A5"/>
    <w:rsid w:val="004A706A"/>
    <w:rsid w:val="004B5455"/>
    <w:rsid w:val="004C22DE"/>
    <w:rsid w:val="004D063C"/>
    <w:rsid w:val="004D18EA"/>
    <w:rsid w:val="004D44C6"/>
    <w:rsid w:val="004D48AC"/>
    <w:rsid w:val="004E267C"/>
    <w:rsid w:val="004E6997"/>
    <w:rsid w:val="004F3FA1"/>
    <w:rsid w:val="00500EE2"/>
    <w:rsid w:val="005026C7"/>
    <w:rsid w:val="00514125"/>
    <w:rsid w:val="005221B0"/>
    <w:rsid w:val="005314AB"/>
    <w:rsid w:val="005326D1"/>
    <w:rsid w:val="00536AF2"/>
    <w:rsid w:val="005620C2"/>
    <w:rsid w:val="00563DD7"/>
    <w:rsid w:val="005702B9"/>
    <w:rsid w:val="00584B94"/>
    <w:rsid w:val="00587EDB"/>
    <w:rsid w:val="005C0D6B"/>
    <w:rsid w:val="005D50E2"/>
    <w:rsid w:val="005E0108"/>
    <w:rsid w:val="005E693B"/>
    <w:rsid w:val="005F3FA6"/>
    <w:rsid w:val="00601B61"/>
    <w:rsid w:val="00603F2C"/>
    <w:rsid w:val="00610DD2"/>
    <w:rsid w:val="0061333C"/>
    <w:rsid w:val="006204E1"/>
    <w:rsid w:val="00627189"/>
    <w:rsid w:val="00636235"/>
    <w:rsid w:val="00647A52"/>
    <w:rsid w:val="00653EC0"/>
    <w:rsid w:val="00672472"/>
    <w:rsid w:val="00694368"/>
    <w:rsid w:val="00695D29"/>
    <w:rsid w:val="006A5485"/>
    <w:rsid w:val="006E3425"/>
    <w:rsid w:val="006F297E"/>
    <w:rsid w:val="00706F6B"/>
    <w:rsid w:val="00710531"/>
    <w:rsid w:val="0071685E"/>
    <w:rsid w:val="007201BF"/>
    <w:rsid w:val="00750B67"/>
    <w:rsid w:val="00753878"/>
    <w:rsid w:val="00754288"/>
    <w:rsid w:val="007609A9"/>
    <w:rsid w:val="00772AA3"/>
    <w:rsid w:val="007758E1"/>
    <w:rsid w:val="00777630"/>
    <w:rsid w:val="0078545F"/>
    <w:rsid w:val="0079010C"/>
    <w:rsid w:val="007946FF"/>
    <w:rsid w:val="007A1CA7"/>
    <w:rsid w:val="007A258C"/>
    <w:rsid w:val="007A3BB1"/>
    <w:rsid w:val="007B4C4F"/>
    <w:rsid w:val="007E196F"/>
    <w:rsid w:val="007F25AB"/>
    <w:rsid w:val="008038A0"/>
    <w:rsid w:val="008101EB"/>
    <w:rsid w:val="008111DE"/>
    <w:rsid w:val="00811616"/>
    <w:rsid w:val="00812A88"/>
    <w:rsid w:val="00821A80"/>
    <w:rsid w:val="00832D80"/>
    <w:rsid w:val="00836378"/>
    <w:rsid w:val="00837971"/>
    <w:rsid w:val="00840B34"/>
    <w:rsid w:val="008466C5"/>
    <w:rsid w:val="00861EAB"/>
    <w:rsid w:val="008710D6"/>
    <w:rsid w:val="0088333E"/>
    <w:rsid w:val="00893D2D"/>
    <w:rsid w:val="00894D27"/>
    <w:rsid w:val="008975D1"/>
    <w:rsid w:val="008A3334"/>
    <w:rsid w:val="008D584D"/>
    <w:rsid w:val="008D7682"/>
    <w:rsid w:val="008F1B8B"/>
    <w:rsid w:val="009050C5"/>
    <w:rsid w:val="00906D6D"/>
    <w:rsid w:val="00911169"/>
    <w:rsid w:val="00917F2A"/>
    <w:rsid w:val="00931DCA"/>
    <w:rsid w:val="00932CDF"/>
    <w:rsid w:val="00951A15"/>
    <w:rsid w:val="009730BC"/>
    <w:rsid w:val="00973E61"/>
    <w:rsid w:val="009763B6"/>
    <w:rsid w:val="00984A13"/>
    <w:rsid w:val="00997598"/>
    <w:rsid w:val="00997605"/>
    <w:rsid w:val="009C0565"/>
    <w:rsid w:val="009F108F"/>
    <w:rsid w:val="009F649D"/>
    <w:rsid w:val="00A04990"/>
    <w:rsid w:val="00A113BB"/>
    <w:rsid w:val="00A121E1"/>
    <w:rsid w:val="00A26775"/>
    <w:rsid w:val="00A42A0F"/>
    <w:rsid w:val="00A60DE0"/>
    <w:rsid w:val="00A67B36"/>
    <w:rsid w:val="00A704F9"/>
    <w:rsid w:val="00A9180A"/>
    <w:rsid w:val="00A927E1"/>
    <w:rsid w:val="00A9437F"/>
    <w:rsid w:val="00AA26C0"/>
    <w:rsid w:val="00AA3534"/>
    <w:rsid w:val="00AA3F03"/>
    <w:rsid w:val="00AB6907"/>
    <w:rsid w:val="00AB703C"/>
    <w:rsid w:val="00AB74E3"/>
    <w:rsid w:val="00AD0FFC"/>
    <w:rsid w:val="00AE449E"/>
    <w:rsid w:val="00AF2244"/>
    <w:rsid w:val="00AF5230"/>
    <w:rsid w:val="00AF7D06"/>
    <w:rsid w:val="00B079FA"/>
    <w:rsid w:val="00B23235"/>
    <w:rsid w:val="00B257C3"/>
    <w:rsid w:val="00B41223"/>
    <w:rsid w:val="00B437D1"/>
    <w:rsid w:val="00B53E95"/>
    <w:rsid w:val="00B54016"/>
    <w:rsid w:val="00B62CD6"/>
    <w:rsid w:val="00B63FF1"/>
    <w:rsid w:val="00B9365A"/>
    <w:rsid w:val="00BA5373"/>
    <w:rsid w:val="00BB6E2E"/>
    <w:rsid w:val="00BD4EE8"/>
    <w:rsid w:val="00BE0FAF"/>
    <w:rsid w:val="00BE2D5C"/>
    <w:rsid w:val="00BE6B9E"/>
    <w:rsid w:val="00BF1350"/>
    <w:rsid w:val="00BF2637"/>
    <w:rsid w:val="00C01188"/>
    <w:rsid w:val="00C31327"/>
    <w:rsid w:val="00C31FDA"/>
    <w:rsid w:val="00C37F8C"/>
    <w:rsid w:val="00C4334C"/>
    <w:rsid w:val="00C61DE3"/>
    <w:rsid w:val="00C64DF0"/>
    <w:rsid w:val="00C76472"/>
    <w:rsid w:val="00C87CF6"/>
    <w:rsid w:val="00C97359"/>
    <w:rsid w:val="00CA699B"/>
    <w:rsid w:val="00CC0FA2"/>
    <w:rsid w:val="00CD2B16"/>
    <w:rsid w:val="00CD3AD7"/>
    <w:rsid w:val="00CF39D2"/>
    <w:rsid w:val="00CF413C"/>
    <w:rsid w:val="00CF6107"/>
    <w:rsid w:val="00D143DB"/>
    <w:rsid w:val="00D225C5"/>
    <w:rsid w:val="00D363CB"/>
    <w:rsid w:val="00D51380"/>
    <w:rsid w:val="00D5543F"/>
    <w:rsid w:val="00D57534"/>
    <w:rsid w:val="00D57D08"/>
    <w:rsid w:val="00D65A07"/>
    <w:rsid w:val="00D75D2F"/>
    <w:rsid w:val="00D760C4"/>
    <w:rsid w:val="00D76A1B"/>
    <w:rsid w:val="00D76C5B"/>
    <w:rsid w:val="00D76D6A"/>
    <w:rsid w:val="00D776A6"/>
    <w:rsid w:val="00D82B23"/>
    <w:rsid w:val="00D8305D"/>
    <w:rsid w:val="00D97446"/>
    <w:rsid w:val="00DA4E23"/>
    <w:rsid w:val="00DA7B1F"/>
    <w:rsid w:val="00DA7C10"/>
    <w:rsid w:val="00DB0DBF"/>
    <w:rsid w:val="00DB46A1"/>
    <w:rsid w:val="00DC0DE5"/>
    <w:rsid w:val="00DD0FDA"/>
    <w:rsid w:val="00DD44BC"/>
    <w:rsid w:val="00DE57AB"/>
    <w:rsid w:val="00DE682E"/>
    <w:rsid w:val="00E05016"/>
    <w:rsid w:val="00E06E3B"/>
    <w:rsid w:val="00E239B0"/>
    <w:rsid w:val="00E25FCD"/>
    <w:rsid w:val="00E418AB"/>
    <w:rsid w:val="00E51D4D"/>
    <w:rsid w:val="00E61C3C"/>
    <w:rsid w:val="00E62D30"/>
    <w:rsid w:val="00E723D2"/>
    <w:rsid w:val="00EB7668"/>
    <w:rsid w:val="00EC102B"/>
    <w:rsid w:val="00EC5C8A"/>
    <w:rsid w:val="00ED2758"/>
    <w:rsid w:val="00ED39F7"/>
    <w:rsid w:val="00EE37AF"/>
    <w:rsid w:val="00EF6779"/>
    <w:rsid w:val="00EF7600"/>
    <w:rsid w:val="00F42590"/>
    <w:rsid w:val="00F4268A"/>
    <w:rsid w:val="00F47F82"/>
    <w:rsid w:val="00F511E0"/>
    <w:rsid w:val="00F61869"/>
    <w:rsid w:val="00F6517B"/>
    <w:rsid w:val="00F84FBF"/>
    <w:rsid w:val="00F87537"/>
    <w:rsid w:val="00F95EA3"/>
    <w:rsid w:val="00FA5341"/>
    <w:rsid w:val="00FC5DBE"/>
    <w:rsid w:val="00FE1894"/>
    <w:rsid w:val="00FE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BEC996"/>
  <w15:chartTrackingRefBased/>
  <w15:docId w15:val="{C6AF5D4B-8F73-4040-8ADA-FFBF46B49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liases w:val="Fibocom_正文_zh"/>
    <w:qFormat/>
    <w:rsid w:val="007946FF"/>
    <w:pPr>
      <w:widowControl w:val="0"/>
      <w:spacing w:before="200" w:after="200" w:line="360" w:lineRule="exact"/>
      <w:jc w:val="both"/>
    </w:pPr>
    <w:rPr>
      <w:rFonts w:ascii="Noto Sans Light" w:eastAsia="思源黑体 CN Light" w:hAnsi="Noto Sans Light"/>
    </w:rPr>
  </w:style>
  <w:style w:type="paragraph" w:styleId="1">
    <w:name w:val="heading 1"/>
    <w:aliases w:val="Fibocom_标题1_zh"/>
    <w:next w:val="a"/>
    <w:link w:val="10"/>
    <w:uiPriority w:val="9"/>
    <w:qFormat/>
    <w:rsid w:val="007946FF"/>
    <w:pPr>
      <w:keepNext/>
      <w:keepLines/>
      <w:pageBreakBefore/>
      <w:numPr>
        <w:numId w:val="2"/>
      </w:numPr>
      <w:spacing w:before="240" w:after="80" w:line="288" w:lineRule="auto"/>
      <w:jc w:val="right"/>
      <w:outlineLvl w:val="0"/>
    </w:pPr>
    <w:rPr>
      <w:rFonts w:ascii="思源黑体 CN Regular" w:eastAsia="思源黑体 CN Regular" w:hAnsi="思源黑体 CN Regular"/>
      <w:bCs/>
      <w:color w:val="101010"/>
      <w:kern w:val="44"/>
      <w:sz w:val="44"/>
      <w:szCs w:val="44"/>
    </w:rPr>
  </w:style>
  <w:style w:type="paragraph" w:styleId="2">
    <w:name w:val="heading 2"/>
    <w:aliases w:val="Fibocom_标题2_zh"/>
    <w:next w:val="a"/>
    <w:link w:val="20"/>
    <w:uiPriority w:val="9"/>
    <w:unhideWhenUsed/>
    <w:qFormat/>
    <w:rsid w:val="007946FF"/>
    <w:pPr>
      <w:keepNext/>
      <w:keepLines/>
      <w:numPr>
        <w:ilvl w:val="1"/>
        <w:numId w:val="2"/>
      </w:numPr>
      <w:spacing w:before="240" w:after="80" w:line="288" w:lineRule="auto"/>
      <w:outlineLvl w:val="1"/>
    </w:pPr>
    <w:rPr>
      <w:rFonts w:ascii="思源黑体 CN Regular" w:eastAsia="思源黑体 CN Regular" w:hAnsi="思源黑体 CN Regular" w:cstheme="majorBidi"/>
      <w:bCs/>
      <w:color w:val="101010"/>
      <w:sz w:val="36"/>
      <w:szCs w:val="32"/>
    </w:rPr>
  </w:style>
  <w:style w:type="paragraph" w:styleId="3">
    <w:name w:val="heading 3"/>
    <w:aliases w:val="Fibocom_标题3_zh"/>
    <w:next w:val="a"/>
    <w:link w:val="30"/>
    <w:uiPriority w:val="9"/>
    <w:unhideWhenUsed/>
    <w:qFormat/>
    <w:rsid w:val="007946FF"/>
    <w:pPr>
      <w:keepNext/>
      <w:keepLines/>
      <w:numPr>
        <w:ilvl w:val="2"/>
        <w:numId w:val="2"/>
      </w:numPr>
      <w:spacing w:before="240" w:after="80" w:line="288" w:lineRule="auto"/>
      <w:outlineLvl w:val="2"/>
    </w:pPr>
    <w:rPr>
      <w:rFonts w:ascii="思源黑体 CN Regular" w:eastAsia="思源黑体 CN Regular" w:hAnsi="思源黑体 CN Regular"/>
      <w:bCs/>
      <w:color w:val="101010"/>
      <w:sz w:val="32"/>
      <w:szCs w:val="32"/>
    </w:rPr>
  </w:style>
  <w:style w:type="paragraph" w:styleId="4">
    <w:name w:val="heading 4"/>
    <w:aliases w:val="Fibocom_标题4_zh"/>
    <w:next w:val="a"/>
    <w:link w:val="40"/>
    <w:uiPriority w:val="9"/>
    <w:unhideWhenUsed/>
    <w:qFormat/>
    <w:rsid w:val="007946FF"/>
    <w:pPr>
      <w:keepNext/>
      <w:keepLines/>
      <w:numPr>
        <w:ilvl w:val="3"/>
        <w:numId w:val="2"/>
      </w:numPr>
      <w:spacing w:before="240" w:after="80" w:line="288" w:lineRule="auto"/>
      <w:outlineLvl w:val="3"/>
    </w:pPr>
    <w:rPr>
      <w:rFonts w:ascii="思源黑体 CN Regular" w:eastAsia="思源黑体 CN Regular" w:hAnsi="思源黑体 CN Regular" w:cstheme="majorBidi"/>
      <w:bCs/>
      <w:color w:val="101010"/>
      <w:sz w:val="28"/>
      <w:szCs w:val="28"/>
    </w:rPr>
  </w:style>
  <w:style w:type="paragraph" w:styleId="5">
    <w:name w:val="heading 5"/>
    <w:aliases w:val="Fibocom_标题5_zh"/>
    <w:next w:val="a"/>
    <w:link w:val="50"/>
    <w:uiPriority w:val="9"/>
    <w:unhideWhenUsed/>
    <w:qFormat/>
    <w:rsid w:val="007946FF"/>
    <w:pPr>
      <w:keepNext/>
      <w:keepLines/>
      <w:numPr>
        <w:ilvl w:val="4"/>
        <w:numId w:val="2"/>
      </w:numPr>
      <w:spacing w:before="80" w:after="240" w:line="288" w:lineRule="auto"/>
      <w:outlineLvl w:val="4"/>
    </w:pPr>
    <w:rPr>
      <w:rFonts w:ascii="Arial" w:eastAsia="思源黑体 CN Regular" w:hAnsi="Arial"/>
      <w:b/>
      <w:bCs/>
      <w:color w:val="4D4D4D"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rsid w:val="007946FF"/>
    <w:pPr>
      <w:keepNext/>
      <w:keepLines/>
      <w:numPr>
        <w:ilvl w:val="5"/>
        <w:numId w:val="2"/>
      </w:numPr>
      <w:spacing w:before="240" w:after="64" w:line="320" w:lineRule="atLeast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46FF"/>
    <w:pPr>
      <w:keepNext/>
      <w:keepLines/>
      <w:numPr>
        <w:ilvl w:val="6"/>
        <w:numId w:val="2"/>
      </w:numPr>
      <w:spacing w:before="240" w:after="64" w:line="320" w:lineRule="atLeast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46FF"/>
    <w:pPr>
      <w:keepNext/>
      <w:keepLines/>
      <w:numPr>
        <w:ilvl w:val="7"/>
        <w:numId w:val="2"/>
      </w:numPr>
      <w:spacing w:before="240" w:after="64" w:line="320" w:lineRule="atLeast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46FF"/>
    <w:pPr>
      <w:keepNext/>
      <w:keepLines/>
      <w:numPr>
        <w:ilvl w:val="8"/>
        <w:numId w:val="2"/>
      </w:numPr>
      <w:spacing w:before="240" w:after="64" w:line="320" w:lineRule="atLeast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46FF"/>
    <w:pPr>
      <w:pBdr>
        <w:bottom w:val="single" w:sz="4" w:space="1" w:color="DDDDDD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946FF"/>
    <w:rPr>
      <w:rFonts w:ascii="Noto Sans Light" w:eastAsia="思源黑体 CN Light" w:hAnsi="Noto Sans Light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946FF"/>
    <w:pPr>
      <w:pBdr>
        <w:top w:val="single" w:sz="4" w:space="1" w:color="DDDDDD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946FF"/>
    <w:rPr>
      <w:rFonts w:ascii="Noto Sans Light" w:eastAsia="思源黑体 CN Light" w:hAnsi="Noto Sans Light"/>
      <w:sz w:val="18"/>
      <w:szCs w:val="18"/>
    </w:rPr>
  </w:style>
  <w:style w:type="table" w:styleId="a7">
    <w:name w:val="Table Grid"/>
    <w:basedOn w:val="a1"/>
    <w:uiPriority w:val="39"/>
    <w:rsid w:val="00794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bocomzh3">
    <w:name w:val="Fibocom_图片_zh"/>
    <w:basedOn w:val="a"/>
    <w:link w:val="Fibocomzh4"/>
    <w:qFormat/>
    <w:rsid w:val="007946FF"/>
    <w:pPr>
      <w:keepNext/>
      <w:spacing w:after="0" w:line="480" w:lineRule="auto"/>
      <w:jc w:val="center"/>
    </w:pPr>
    <w:rPr>
      <w:noProof/>
    </w:rPr>
  </w:style>
  <w:style w:type="character" w:styleId="a8">
    <w:name w:val="Emphasis"/>
    <w:basedOn w:val="a0"/>
    <w:uiPriority w:val="20"/>
    <w:rsid w:val="007946FF"/>
    <w:rPr>
      <w:i/>
      <w:iCs/>
    </w:rPr>
  </w:style>
  <w:style w:type="character" w:customStyle="1" w:styleId="10">
    <w:name w:val="标题 1 字符"/>
    <w:aliases w:val="Fibocom_标题1_zh 字符"/>
    <w:basedOn w:val="a0"/>
    <w:link w:val="1"/>
    <w:uiPriority w:val="9"/>
    <w:rsid w:val="007946FF"/>
    <w:rPr>
      <w:rFonts w:ascii="思源黑体 CN Regular" w:eastAsia="思源黑体 CN Regular" w:hAnsi="思源黑体 CN Regular"/>
      <w:bCs/>
      <w:color w:val="101010"/>
      <w:kern w:val="44"/>
      <w:sz w:val="44"/>
      <w:szCs w:val="44"/>
    </w:rPr>
  </w:style>
  <w:style w:type="paragraph" w:customStyle="1" w:styleId="Fibocomzh5">
    <w:name w:val="Fibocom_图题_zh"/>
    <w:basedOn w:val="a9"/>
    <w:next w:val="a"/>
    <w:link w:val="Fibocomzh6"/>
    <w:qFormat/>
    <w:rsid w:val="007946FF"/>
    <w:pPr>
      <w:spacing w:before="120" w:after="320"/>
      <w:jc w:val="center"/>
    </w:pPr>
    <w:rPr>
      <w:rFonts w:ascii="思源黑体 CN Regular" w:eastAsia="思源黑体 CN Regular" w:hAnsi="思源黑体 CN Regular"/>
    </w:rPr>
  </w:style>
  <w:style w:type="character" w:customStyle="1" w:styleId="20">
    <w:name w:val="标题 2 字符"/>
    <w:aliases w:val="Fibocom_标题2_zh 字符"/>
    <w:basedOn w:val="a0"/>
    <w:link w:val="2"/>
    <w:uiPriority w:val="9"/>
    <w:rsid w:val="007946FF"/>
    <w:rPr>
      <w:rFonts w:ascii="思源黑体 CN Regular" w:eastAsia="思源黑体 CN Regular" w:hAnsi="思源黑体 CN Regular" w:cstheme="majorBidi"/>
      <w:bCs/>
      <w:color w:val="101010"/>
      <w:sz w:val="36"/>
      <w:szCs w:val="32"/>
    </w:rPr>
  </w:style>
  <w:style w:type="character" w:customStyle="1" w:styleId="30">
    <w:name w:val="标题 3 字符"/>
    <w:aliases w:val="Fibocom_标题3_zh 字符"/>
    <w:basedOn w:val="a0"/>
    <w:link w:val="3"/>
    <w:uiPriority w:val="9"/>
    <w:rsid w:val="007946FF"/>
    <w:rPr>
      <w:rFonts w:ascii="思源黑体 CN Regular" w:eastAsia="思源黑体 CN Regular" w:hAnsi="思源黑体 CN Regular"/>
      <w:bCs/>
      <w:color w:val="101010"/>
      <w:sz w:val="32"/>
      <w:szCs w:val="32"/>
    </w:rPr>
  </w:style>
  <w:style w:type="character" w:customStyle="1" w:styleId="40">
    <w:name w:val="标题 4 字符"/>
    <w:aliases w:val="Fibocom_标题4_zh 字符"/>
    <w:basedOn w:val="a0"/>
    <w:link w:val="4"/>
    <w:uiPriority w:val="9"/>
    <w:rsid w:val="007946FF"/>
    <w:rPr>
      <w:rFonts w:ascii="思源黑体 CN Regular" w:eastAsia="思源黑体 CN Regular" w:hAnsi="思源黑体 CN Regular" w:cstheme="majorBidi"/>
      <w:bCs/>
      <w:color w:val="101010"/>
      <w:sz w:val="28"/>
      <w:szCs w:val="28"/>
    </w:rPr>
  </w:style>
  <w:style w:type="character" w:customStyle="1" w:styleId="50">
    <w:name w:val="标题 5 字符"/>
    <w:aliases w:val="Fibocom_标题5_zh 字符"/>
    <w:basedOn w:val="a0"/>
    <w:link w:val="5"/>
    <w:uiPriority w:val="9"/>
    <w:rsid w:val="007946FF"/>
    <w:rPr>
      <w:rFonts w:ascii="Arial" w:eastAsia="思源黑体 CN Regular" w:hAnsi="Arial"/>
      <w:b/>
      <w:bCs/>
      <w:color w:val="4D4D4D"/>
      <w:sz w:val="24"/>
      <w:szCs w:val="28"/>
    </w:rPr>
  </w:style>
  <w:style w:type="character" w:styleId="aa">
    <w:name w:val="Hyperlink"/>
    <w:basedOn w:val="a0"/>
    <w:uiPriority w:val="99"/>
    <w:unhideWhenUsed/>
    <w:rsid w:val="007946FF"/>
    <w:rPr>
      <w:color w:val="0563C1" w:themeColor="hyperlink"/>
      <w:u w:val="single"/>
    </w:rPr>
  </w:style>
  <w:style w:type="paragraph" w:styleId="TOC1">
    <w:name w:val="toc 1"/>
    <w:basedOn w:val="a"/>
    <w:next w:val="a"/>
    <w:autoRedefine/>
    <w:uiPriority w:val="39"/>
    <w:unhideWhenUsed/>
    <w:rsid w:val="007946FF"/>
    <w:pPr>
      <w:spacing w:before="0" w:after="0" w:line="400" w:lineRule="exact"/>
      <w:ind w:left="198"/>
    </w:pPr>
    <w:rPr>
      <w:rFonts w:ascii="思源黑体 CN Regular" w:eastAsia="思源黑体 CN Regular" w:hAnsi="思源黑体 CN Regular" w:cs="思源黑体 CN Regular"/>
      <w:sz w:val="24"/>
    </w:rPr>
  </w:style>
  <w:style w:type="paragraph" w:styleId="TOC2">
    <w:name w:val="toc 2"/>
    <w:basedOn w:val="a"/>
    <w:next w:val="a"/>
    <w:autoRedefine/>
    <w:uiPriority w:val="39"/>
    <w:unhideWhenUsed/>
    <w:rsid w:val="007946FF"/>
    <w:pPr>
      <w:spacing w:before="0" w:after="0" w:line="400" w:lineRule="exact"/>
      <w:ind w:left="403"/>
    </w:pPr>
    <w:rPr>
      <w:rFonts w:ascii="思源黑体 CN Light" w:hAnsi="思源黑体 CN Light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7946FF"/>
    <w:pPr>
      <w:spacing w:before="0" w:after="0" w:line="400" w:lineRule="exact"/>
      <w:ind w:left="601"/>
    </w:pPr>
    <w:rPr>
      <w:rFonts w:ascii="思源黑体 CN Light" w:hAnsi="思源黑体 CN Light" w:cs="思源黑体 CN Light"/>
    </w:rPr>
  </w:style>
  <w:style w:type="paragraph" w:styleId="TOC4">
    <w:name w:val="toc 4"/>
    <w:basedOn w:val="a"/>
    <w:next w:val="a"/>
    <w:autoRedefine/>
    <w:uiPriority w:val="39"/>
    <w:unhideWhenUsed/>
    <w:rsid w:val="007946FF"/>
    <w:pPr>
      <w:spacing w:before="0" w:after="0" w:line="400" w:lineRule="exact"/>
      <w:ind w:left="799"/>
    </w:pPr>
    <w:rPr>
      <w:rFonts w:ascii="思源黑体 CN Light" w:hAnsi="思源黑体 CN Light" w:cs="思源黑体 CN Light"/>
    </w:rPr>
  </w:style>
  <w:style w:type="paragraph" w:styleId="a9">
    <w:name w:val="caption"/>
    <w:basedOn w:val="a"/>
    <w:next w:val="a"/>
    <w:link w:val="ab"/>
    <w:uiPriority w:val="35"/>
    <w:unhideWhenUsed/>
    <w:rsid w:val="007946FF"/>
    <w:rPr>
      <w:rFonts w:asciiTheme="majorHAnsi" w:eastAsia="黑体" w:hAnsiTheme="majorHAnsi" w:cstheme="majorBidi"/>
      <w:sz w:val="20"/>
      <w:szCs w:val="20"/>
    </w:rPr>
  </w:style>
  <w:style w:type="character" w:styleId="ac">
    <w:name w:val="Intense Reference"/>
    <w:basedOn w:val="a0"/>
    <w:uiPriority w:val="32"/>
    <w:rsid w:val="007946FF"/>
    <w:rPr>
      <w:b/>
      <w:bCs/>
      <w:smallCaps/>
      <w:color w:val="5B9BD5" w:themeColor="accent1"/>
      <w:spacing w:val="5"/>
    </w:rPr>
  </w:style>
  <w:style w:type="character" w:styleId="ad">
    <w:name w:val="Placeholder Text"/>
    <w:basedOn w:val="a0"/>
    <w:uiPriority w:val="99"/>
    <w:semiHidden/>
    <w:rsid w:val="007946FF"/>
    <w:rPr>
      <w:color w:val="808080"/>
    </w:rPr>
  </w:style>
  <w:style w:type="paragraph" w:customStyle="1" w:styleId="Fibocomzh7">
    <w:name w:val="Fibocom_封面文档标题_zh"/>
    <w:basedOn w:val="a"/>
    <w:link w:val="Fibocomzh8"/>
    <w:qFormat/>
    <w:rsid w:val="007946FF"/>
    <w:pPr>
      <w:widowControl/>
      <w:snapToGrid w:val="0"/>
      <w:spacing w:before="0" w:after="0" w:line="216" w:lineRule="auto"/>
    </w:pPr>
    <w:rPr>
      <w:rFonts w:eastAsia="思源黑体 CN Regular"/>
      <w:color w:val="4D4D4D"/>
      <w:sz w:val="64"/>
    </w:rPr>
  </w:style>
  <w:style w:type="paragraph" w:styleId="TOC5">
    <w:name w:val="toc 5"/>
    <w:basedOn w:val="a"/>
    <w:next w:val="a"/>
    <w:autoRedefine/>
    <w:uiPriority w:val="39"/>
    <w:semiHidden/>
    <w:unhideWhenUsed/>
    <w:rsid w:val="007946FF"/>
    <w:pPr>
      <w:spacing w:after="0"/>
      <w:ind w:leftChars="800" w:left="800"/>
    </w:pPr>
  </w:style>
  <w:style w:type="character" w:customStyle="1" w:styleId="60">
    <w:name w:val="标题 6 字符"/>
    <w:basedOn w:val="a0"/>
    <w:link w:val="6"/>
    <w:uiPriority w:val="9"/>
    <w:rsid w:val="007946F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7946FF"/>
    <w:rPr>
      <w:rFonts w:ascii="Noto Sans Light" w:eastAsia="思源黑体 CN Light" w:hAnsi="Noto Sans Light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946FF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946FF"/>
    <w:rPr>
      <w:rFonts w:asciiTheme="majorHAnsi" w:eastAsiaTheme="majorEastAsia" w:hAnsiTheme="majorHAnsi" w:cstheme="majorBidi"/>
      <w:szCs w:val="21"/>
    </w:rPr>
  </w:style>
  <w:style w:type="character" w:customStyle="1" w:styleId="Fibocomzh4">
    <w:name w:val="Fibocom_图片_zh 字符"/>
    <w:basedOn w:val="a0"/>
    <w:link w:val="Fibocomzh3"/>
    <w:rsid w:val="007946FF"/>
    <w:rPr>
      <w:rFonts w:ascii="Noto Sans Light" w:eastAsia="思源黑体 CN Light" w:hAnsi="Noto Sans Light"/>
      <w:noProof/>
    </w:rPr>
  </w:style>
  <w:style w:type="paragraph" w:customStyle="1" w:styleId="Fibocomzh9">
    <w:name w:val="Fibocom_封面文档版本_zh"/>
    <w:basedOn w:val="a"/>
    <w:link w:val="Fibocomzha"/>
    <w:qFormat/>
    <w:rsid w:val="007946FF"/>
    <w:pPr>
      <w:spacing w:before="600" w:after="312" w:line="360" w:lineRule="auto"/>
    </w:pPr>
    <w:rPr>
      <w:rFonts w:ascii="思源黑体 CN Light" w:hAnsi="思源黑体 CN Light" w:cs="Arial"/>
      <w:iCs/>
      <w:color w:val="4D4D4D"/>
      <w:sz w:val="40"/>
      <w:szCs w:val="28"/>
    </w:rPr>
  </w:style>
  <w:style w:type="character" w:customStyle="1" w:styleId="ab">
    <w:name w:val="题注 字符"/>
    <w:basedOn w:val="a0"/>
    <w:link w:val="a9"/>
    <w:uiPriority w:val="35"/>
    <w:rsid w:val="007946FF"/>
    <w:rPr>
      <w:rFonts w:asciiTheme="majorHAnsi" w:eastAsia="黑体" w:hAnsiTheme="majorHAnsi" w:cstheme="majorBidi"/>
      <w:sz w:val="20"/>
      <w:szCs w:val="20"/>
    </w:rPr>
  </w:style>
  <w:style w:type="character" w:customStyle="1" w:styleId="Fibocomzh6">
    <w:name w:val="Fibocom_图题_zh 字符"/>
    <w:basedOn w:val="ab"/>
    <w:link w:val="Fibocomzh5"/>
    <w:rsid w:val="007946FF"/>
    <w:rPr>
      <w:rFonts w:ascii="思源黑体 CN Regular" w:eastAsia="思源黑体 CN Regular" w:hAnsi="思源黑体 CN Regular" w:cstheme="majorBidi"/>
      <w:sz w:val="20"/>
      <w:szCs w:val="20"/>
    </w:rPr>
  </w:style>
  <w:style w:type="paragraph" w:customStyle="1" w:styleId="Fibocomzhb">
    <w:name w:val="Fibocom_表格_zh"/>
    <w:basedOn w:val="a"/>
    <w:link w:val="Fibocomzhc"/>
    <w:qFormat/>
    <w:rsid w:val="007946FF"/>
    <w:pPr>
      <w:spacing w:before="40" w:after="100"/>
    </w:pPr>
  </w:style>
  <w:style w:type="paragraph" w:customStyle="1" w:styleId="Fibocomzhd">
    <w:name w:val="Fibocom_表题_zh"/>
    <w:basedOn w:val="a9"/>
    <w:link w:val="Fibocomzhe"/>
    <w:qFormat/>
    <w:rsid w:val="007946FF"/>
    <w:pPr>
      <w:keepNext/>
      <w:spacing w:before="320" w:after="120"/>
      <w:jc w:val="center"/>
    </w:pPr>
    <w:rPr>
      <w:rFonts w:ascii="思源黑体 CN Regular" w:eastAsia="思源黑体 CN Regular" w:hAnsi="思源黑体 CN Regular"/>
    </w:rPr>
  </w:style>
  <w:style w:type="character" w:customStyle="1" w:styleId="Fibocomzhc">
    <w:name w:val="Fibocom_表格_zh 字符"/>
    <w:basedOn w:val="a0"/>
    <w:link w:val="Fibocomzhb"/>
    <w:rsid w:val="007946FF"/>
    <w:rPr>
      <w:rFonts w:ascii="Noto Sans Light" w:eastAsia="思源黑体 CN Light" w:hAnsi="Noto Sans Light"/>
    </w:rPr>
  </w:style>
  <w:style w:type="paragraph" w:customStyle="1" w:styleId="Fibocomzhf">
    <w:name w:val="Fibocom_目录_zh"/>
    <w:basedOn w:val="a"/>
    <w:link w:val="Fibocomzhf0"/>
    <w:qFormat/>
    <w:rsid w:val="007946FF"/>
    <w:pPr>
      <w:tabs>
        <w:tab w:val="left" w:pos="6073"/>
        <w:tab w:val="right" w:pos="9752"/>
      </w:tabs>
      <w:spacing w:before="240" w:after="240" w:line="360" w:lineRule="auto"/>
      <w:jc w:val="right"/>
    </w:pPr>
    <w:rPr>
      <w:rFonts w:ascii="思源黑体 CN Regular" w:eastAsia="思源黑体 CN Regular" w:hAnsi="思源黑体 CN Regular"/>
      <w:color w:val="101010"/>
      <w:sz w:val="44"/>
    </w:rPr>
  </w:style>
  <w:style w:type="character" w:customStyle="1" w:styleId="Fibocomzhe">
    <w:name w:val="Fibocom_表题_zh 字符"/>
    <w:basedOn w:val="ab"/>
    <w:link w:val="Fibocomzhd"/>
    <w:rsid w:val="007946FF"/>
    <w:rPr>
      <w:rFonts w:ascii="思源黑体 CN Regular" w:eastAsia="思源黑体 CN Regular" w:hAnsi="思源黑体 CN Regular" w:cstheme="majorBidi"/>
      <w:sz w:val="20"/>
      <w:szCs w:val="20"/>
    </w:rPr>
  </w:style>
  <w:style w:type="character" w:customStyle="1" w:styleId="Fibocomzh8">
    <w:name w:val="Fibocom_封面文档标题_zh 字符"/>
    <w:basedOn w:val="a0"/>
    <w:link w:val="Fibocomzh7"/>
    <w:rsid w:val="007946FF"/>
    <w:rPr>
      <w:rFonts w:ascii="Noto Sans Light" w:eastAsia="思源黑体 CN Regular" w:hAnsi="Noto Sans Light"/>
      <w:color w:val="4D4D4D"/>
      <w:sz w:val="64"/>
    </w:rPr>
  </w:style>
  <w:style w:type="paragraph" w:customStyle="1" w:styleId="Fibocomzh1">
    <w:name w:val="Fibocom_步骤_zh"/>
    <w:basedOn w:val="a"/>
    <w:link w:val="Fibocomzhf1"/>
    <w:qFormat/>
    <w:rsid w:val="007946FF"/>
    <w:pPr>
      <w:numPr>
        <w:numId w:val="10"/>
      </w:numPr>
      <w:ind w:left="100" w:hangingChars="100" w:hanging="100"/>
    </w:pPr>
    <w:rPr>
      <w:rFonts w:cs="Arial"/>
    </w:rPr>
  </w:style>
  <w:style w:type="character" w:customStyle="1" w:styleId="Fibocomzhf0">
    <w:name w:val="Fibocom_目录_zh 字符"/>
    <w:basedOn w:val="a0"/>
    <w:link w:val="Fibocomzhf"/>
    <w:rsid w:val="007946FF"/>
    <w:rPr>
      <w:rFonts w:ascii="思源黑体 CN Regular" w:eastAsia="思源黑体 CN Regular" w:hAnsi="思源黑体 CN Regular"/>
      <w:color w:val="101010"/>
      <w:sz w:val="44"/>
    </w:rPr>
  </w:style>
  <w:style w:type="paragraph" w:customStyle="1" w:styleId="Fibocomzh0">
    <w:name w:val="Fibocom_子步骤_zh"/>
    <w:basedOn w:val="a"/>
    <w:link w:val="Fibocomzhf2"/>
    <w:qFormat/>
    <w:rsid w:val="007946FF"/>
    <w:pPr>
      <w:numPr>
        <w:numId w:val="11"/>
      </w:numPr>
      <w:ind w:leftChars="200" w:left="300" w:hangingChars="100" w:hanging="100"/>
    </w:pPr>
    <w:rPr>
      <w:rFonts w:cs="Arial"/>
    </w:rPr>
  </w:style>
  <w:style w:type="character" w:customStyle="1" w:styleId="Fibocomzhf1">
    <w:name w:val="Fibocom_步骤_zh 字符"/>
    <w:basedOn w:val="a0"/>
    <w:link w:val="Fibocomzh1"/>
    <w:rsid w:val="007946FF"/>
    <w:rPr>
      <w:rFonts w:ascii="Noto Sans Light" w:eastAsia="思源黑体 CN Light" w:hAnsi="Noto Sans Light" w:cs="Arial"/>
    </w:rPr>
  </w:style>
  <w:style w:type="paragraph" w:customStyle="1" w:styleId="Fibocomzh">
    <w:name w:val="Fibocom_项目_zh"/>
    <w:basedOn w:val="a"/>
    <w:link w:val="Fibocomzhf3"/>
    <w:qFormat/>
    <w:rsid w:val="007946FF"/>
    <w:pPr>
      <w:numPr>
        <w:numId w:val="18"/>
      </w:numPr>
      <w:ind w:left="100" w:hangingChars="100" w:hanging="100"/>
    </w:pPr>
    <w:rPr>
      <w:rFonts w:ascii="思源黑体 CN Light" w:hAnsi="思源黑体 CN Light"/>
    </w:rPr>
  </w:style>
  <w:style w:type="character" w:customStyle="1" w:styleId="Fibocomzhf2">
    <w:name w:val="Fibocom_子步骤_zh 字符"/>
    <w:basedOn w:val="a0"/>
    <w:link w:val="Fibocomzh0"/>
    <w:rsid w:val="007946FF"/>
    <w:rPr>
      <w:rFonts w:ascii="Noto Sans Light" w:eastAsia="思源黑体 CN Light" w:hAnsi="Noto Sans Light" w:cs="Arial"/>
    </w:rPr>
  </w:style>
  <w:style w:type="paragraph" w:customStyle="1" w:styleId="Fibocomzh2">
    <w:name w:val="Fibocom_子项目_zh"/>
    <w:basedOn w:val="a"/>
    <w:link w:val="Fibocomzhf4"/>
    <w:qFormat/>
    <w:rsid w:val="007946FF"/>
    <w:pPr>
      <w:numPr>
        <w:ilvl w:val="1"/>
        <w:numId w:val="14"/>
      </w:numPr>
      <w:ind w:leftChars="200" w:left="300" w:hangingChars="100" w:hanging="100"/>
    </w:pPr>
    <w:rPr>
      <w:rFonts w:ascii="思源黑体 CN Light" w:hAnsi="思源黑体 CN Light"/>
    </w:rPr>
  </w:style>
  <w:style w:type="character" w:customStyle="1" w:styleId="Fibocomzhf3">
    <w:name w:val="Fibocom_项目_zh 字符"/>
    <w:basedOn w:val="a0"/>
    <w:link w:val="Fibocomzh"/>
    <w:rsid w:val="007946FF"/>
    <w:rPr>
      <w:rFonts w:ascii="思源黑体 CN Light" w:eastAsia="思源黑体 CN Light" w:hAnsi="思源黑体 CN Light"/>
    </w:rPr>
  </w:style>
  <w:style w:type="paragraph" w:customStyle="1" w:styleId="Fibocomzhf5">
    <w:name w:val="Fibocom_命令、代码、回显_zh"/>
    <w:basedOn w:val="a"/>
    <w:link w:val="Fibocomzhf6"/>
    <w:qFormat/>
    <w:rsid w:val="007946FF"/>
    <w:pPr>
      <w:shd w:val="clear" w:color="auto" w:fill="F8F8F8"/>
      <w:spacing w:before="60" w:after="60"/>
    </w:pPr>
  </w:style>
  <w:style w:type="character" w:customStyle="1" w:styleId="Fibocomzhf4">
    <w:name w:val="Fibocom_子项目_zh 字符"/>
    <w:basedOn w:val="a0"/>
    <w:link w:val="Fibocomzh2"/>
    <w:rsid w:val="007946FF"/>
    <w:rPr>
      <w:rFonts w:ascii="思源黑体 CN Light" w:eastAsia="思源黑体 CN Light" w:hAnsi="思源黑体 CN Light"/>
    </w:rPr>
  </w:style>
  <w:style w:type="character" w:customStyle="1" w:styleId="Fibocomzhf6">
    <w:name w:val="Fibocom_命令、代码、回显_zh 字符"/>
    <w:basedOn w:val="a0"/>
    <w:link w:val="Fibocomzhf5"/>
    <w:rsid w:val="007946FF"/>
    <w:rPr>
      <w:rFonts w:ascii="Noto Sans Light" w:eastAsia="思源黑体 CN Light" w:hAnsi="Noto Sans Light"/>
      <w:shd w:val="clear" w:color="auto" w:fill="F8F8F8"/>
    </w:rPr>
  </w:style>
  <w:style w:type="paragraph" w:styleId="TOC7">
    <w:name w:val="toc 7"/>
    <w:basedOn w:val="a"/>
    <w:next w:val="a"/>
    <w:autoRedefine/>
    <w:uiPriority w:val="39"/>
    <w:semiHidden/>
    <w:unhideWhenUsed/>
    <w:rsid w:val="007946FF"/>
    <w:pPr>
      <w:ind w:leftChars="1200" w:left="2520"/>
    </w:pPr>
  </w:style>
  <w:style w:type="paragraph" w:customStyle="1" w:styleId="Fibocomzhf7">
    <w:name w:val="Fibocom_表头_zh"/>
    <w:basedOn w:val="a"/>
    <w:link w:val="Fibocomzhf8"/>
    <w:qFormat/>
    <w:rsid w:val="007946FF"/>
    <w:pPr>
      <w:spacing w:before="40" w:after="100"/>
    </w:pPr>
    <w:rPr>
      <w:rFonts w:ascii="思源黑体 CN Light" w:hAnsi="思源黑体 CN Light"/>
    </w:rPr>
  </w:style>
  <w:style w:type="character" w:customStyle="1" w:styleId="Fibocomzha">
    <w:name w:val="Fibocom_封面文档版本_zh 字符"/>
    <w:basedOn w:val="a0"/>
    <w:link w:val="Fibocomzh9"/>
    <w:rsid w:val="007946FF"/>
    <w:rPr>
      <w:rFonts w:ascii="思源黑体 CN Light" w:eastAsia="思源黑体 CN Light" w:hAnsi="思源黑体 CN Light" w:cs="Arial"/>
      <w:iCs/>
      <w:color w:val="4D4D4D"/>
      <w:sz w:val="40"/>
      <w:szCs w:val="28"/>
    </w:rPr>
  </w:style>
  <w:style w:type="character" w:customStyle="1" w:styleId="Fibocomzhf8">
    <w:name w:val="Fibocom_表头_zh 字符"/>
    <w:basedOn w:val="a0"/>
    <w:link w:val="Fibocomzhf7"/>
    <w:rsid w:val="007946FF"/>
    <w:rPr>
      <w:rFonts w:ascii="思源黑体 CN Light" w:eastAsia="思源黑体 CN Light" w:hAnsi="思源黑体 CN Light"/>
    </w:rPr>
  </w:style>
  <w:style w:type="paragraph" w:customStyle="1" w:styleId="Fibocomen">
    <w:name w:val="Fibocom_表头_en"/>
    <w:basedOn w:val="a"/>
    <w:link w:val="Fibocomen0"/>
    <w:qFormat/>
    <w:rsid w:val="007946FF"/>
    <w:pPr>
      <w:spacing w:before="40" w:after="100" w:line="440" w:lineRule="exact"/>
    </w:pPr>
    <w:rPr>
      <w:rFonts w:eastAsia="思源黑体 CN Regular"/>
      <w:sz w:val="24"/>
    </w:rPr>
  </w:style>
  <w:style w:type="paragraph" w:customStyle="1" w:styleId="Fibocomen1">
    <w:name w:val="Fibocom_表格_en"/>
    <w:basedOn w:val="a"/>
    <w:link w:val="Fibocomen2"/>
    <w:qFormat/>
    <w:rsid w:val="007946FF"/>
    <w:pPr>
      <w:spacing w:before="40" w:after="100" w:line="440" w:lineRule="exact"/>
    </w:pPr>
    <w:rPr>
      <w:rFonts w:eastAsia="Noto Sans Light"/>
      <w:sz w:val="24"/>
    </w:rPr>
  </w:style>
  <w:style w:type="character" w:customStyle="1" w:styleId="Fibocomen0">
    <w:name w:val="Fibocom_表头_en 字符"/>
    <w:basedOn w:val="a0"/>
    <w:link w:val="Fibocomen"/>
    <w:rsid w:val="007946FF"/>
    <w:rPr>
      <w:rFonts w:ascii="Noto Sans Light" w:eastAsia="思源黑体 CN Regular" w:hAnsi="Noto Sans Light"/>
      <w:sz w:val="24"/>
    </w:rPr>
  </w:style>
  <w:style w:type="character" w:customStyle="1" w:styleId="Fibocomen2">
    <w:name w:val="Fibocom_表格_en 字符"/>
    <w:basedOn w:val="a0"/>
    <w:link w:val="Fibocomen1"/>
    <w:rsid w:val="007946FF"/>
    <w:rPr>
      <w:rFonts w:ascii="Noto Sans Light" w:eastAsia="Noto Sans Light" w:hAnsi="Noto Sans Light"/>
      <w:sz w:val="24"/>
    </w:rPr>
  </w:style>
  <w:style w:type="paragraph" w:styleId="ae">
    <w:name w:val="List Paragraph"/>
    <w:basedOn w:val="a"/>
    <w:uiPriority w:val="34"/>
    <w:qFormat/>
    <w:rsid w:val="00496876"/>
    <w:pPr>
      <w:spacing w:before="0" w:after="0" w:line="400" w:lineRule="exact"/>
      <w:ind w:firstLineChars="200" w:firstLine="420"/>
    </w:pPr>
    <w:rPr>
      <w:rFonts w:ascii="Arial" w:eastAsia="宋体" w:hAnsi="Arial" w:cs="Arial"/>
      <w:szCs w:val="21"/>
    </w:rPr>
  </w:style>
  <w:style w:type="paragraph" w:customStyle="1" w:styleId="Default">
    <w:name w:val="Default"/>
    <w:qFormat/>
    <w:rsid w:val="00CF413C"/>
    <w:pPr>
      <w:widowControl w:val="0"/>
      <w:autoSpaceDE w:val="0"/>
      <w:autoSpaceDN w:val="0"/>
      <w:adjustRightInd w:val="0"/>
    </w:pPr>
    <w:rPr>
      <w:rFonts w:ascii="Times New Roman" w:eastAsia="宋体" w:hAnsi="Times New Roman" w:cs="Calibri"/>
      <w:color w:val="000000"/>
      <w:kern w:val="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5314AB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5314AB"/>
  </w:style>
  <w:style w:type="character" w:customStyle="1" w:styleId="af1">
    <w:name w:val="批注文字 字符"/>
    <w:basedOn w:val="a0"/>
    <w:link w:val="af0"/>
    <w:uiPriority w:val="99"/>
    <w:semiHidden/>
    <w:rsid w:val="005314AB"/>
    <w:rPr>
      <w:rFonts w:ascii="Noto Sans Light" w:eastAsia="思源黑体 CN Light" w:hAnsi="Noto Sans Light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314AB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5314AB"/>
    <w:rPr>
      <w:rFonts w:ascii="Noto Sans Light" w:eastAsia="思源黑体 CN Light" w:hAnsi="Noto Sans Light"/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5314AB"/>
    <w:pPr>
      <w:spacing w:before="0" w:after="0" w:line="240" w:lineRule="auto"/>
    </w:pPr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5314AB"/>
    <w:rPr>
      <w:rFonts w:ascii="Noto Sans Light" w:eastAsia="思源黑体 CN Light" w:hAnsi="Noto Sans Light"/>
      <w:sz w:val="18"/>
      <w:szCs w:val="18"/>
    </w:rPr>
  </w:style>
  <w:style w:type="paragraph" w:customStyle="1" w:styleId="Fibocomzhf9">
    <w:name w:val="Fibocom_注释_zh"/>
    <w:next w:val="a"/>
    <w:link w:val="Fibocomzhfa"/>
    <w:qFormat/>
    <w:rsid w:val="009730BC"/>
    <w:pPr>
      <w:widowControl w:val="0"/>
      <w:tabs>
        <w:tab w:val="center" w:pos="4261"/>
      </w:tabs>
      <w:spacing w:before="60" w:after="80" w:line="280" w:lineRule="exact"/>
    </w:pPr>
    <w:rPr>
      <w:rFonts w:ascii="Noto Sans Light" w:eastAsia="思源黑体 CN Light" w:hAnsi="Noto Sans Light"/>
    </w:rPr>
  </w:style>
  <w:style w:type="character" w:customStyle="1" w:styleId="Fibocomzhfa">
    <w:name w:val="Fibocom_注释_zh 字符"/>
    <w:basedOn w:val="a0"/>
    <w:link w:val="Fibocomzhf9"/>
    <w:rsid w:val="009730BC"/>
    <w:rPr>
      <w:rFonts w:ascii="Noto Sans Light" w:eastAsia="思源黑体 CN Light" w:hAnsi="Noto Sans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Fibocom_ZH-2022&#65288;New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6E695-DEBB-438B-8CE2-256D44175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Fibocom_ZH-2022（New）.dotx</Template>
  <TotalTime>4658</TotalTime>
  <Pages>29</Pages>
  <Words>1644</Words>
  <Characters>9372</Characters>
  <Application>Microsoft Office Word</Application>
  <DocSecurity>0</DocSecurity>
  <Lines>78</Lines>
  <Paragraphs>21</Paragraphs>
  <ScaleCrop>false</ScaleCrop>
  <Company>Organization</Company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Fibocom</dc:creator>
  <cp:keywords/>
  <dc:description/>
  <cp:lastModifiedBy>Huan Li(Joy)</cp:lastModifiedBy>
  <cp:revision>184</cp:revision>
  <cp:lastPrinted>2022-06-14T07:27:00Z</cp:lastPrinted>
  <dcterms:created xsi:type="dcterms:W3CDTF">2021-06-25T08:05:00Z</dcterms:created>
  <dcterms:modified xsi:type="dcterms:W3CDTF">2024-07-08T09:30:00Z</dcterms:modified>
</cp:coreProperties>
</file>